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26053" w14:textId="77777777" w:rsidR="00CA7E2F" w:rsidRPr="007F737D" w:rsidRDefault="00CA7E2F"/>
    <w:tbl>
      <w:tblPr>
        <w:tblStyle w:val="Tabelraster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E0" w:firstRow="1" w:lastRow="1" w:firstColumn="1" w:lastColumn="0" w:noHBand="1" w:noVBand="1"/>
      </w:tblPr>
      <w:tblGrid>
        <w:gridCol w:w="1134"/>
        <w:gridCol w:w="4536"/>
        <w:gridCol w:w="426"/>
        <w:gridCol w:w="1417"/>
        <w:gridCol w:w="1307"/>
        <w:gridCol w:w="810"/>
      </w:tblGrid>
      <w:tr w:rsidR="00496B58" w:rsidRPr="007F737D" w14:paraId="4C8C9A66" w14:textId="77777777" w:rsidTr="003E1D29">
        <w:trPr>
          <w:trHeight w:val="601"/>
        </w:trPr>
        <w:tc>
          <w:tcPr>
            <w:tcW w:w="9630" w:type="dxa"/>
            <w:gridSpan w:val="6"/>
          </w:tcPr>
          <w:p w14:paraId="34B63143" w14:textId="77777777" w:rsidR="00496B58" w:rsidRPr="007F737D" w:rsidRDefault="00496B58" w:rsidP="002C083A">
            <w:pPr>
              <w:pStyle w:val="Colofon"/>
              <w:rPr>
                <w:b/>
              </w:rPr>
            </w:pPr>
          </w:p>
        </w:tc>
      </w:tr>
      <w:tr w:rsidR="002C083A" w:rsidRPr="007F737D" w14:paraId="2FC95900" w14:textId="77777777" w:rsidTr="00337059">
        <w:trPr>
          <w:trHeight w:hRule="exact" w:val="1021"/>
        </w:trPr>
        <w:tc>
          <w:tcPr>
            <w:tcW w:w="5670" w:type="dxa"/>
            <w:gridSpan w:val="2"/>
            <w:vMerge w:val="restar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12"/>
            </w:tblGrid>
            <w:tr w:rsidR="008A445B" w:rsidRPr="007F737D" w14:paraId="72CEE13A" w14:textId="77777777" w:rsidTr="0011744E">
              <w:trPr>
                <w:trHeight w:hRule="exact" w:val="300"/>
              </w:trPr>
              <w:tc>
                <w:tcPr>
                  <w:tcW w:w="5812" w:type="dxa"/>
                </w:tcPr>
                <w:p w14:paraId="490C2AB3" w14:textId="7731580D" w:rsidR="008A445B" w:rsidRPr="007F737D" w:rsidRDefault="007F737D" w:rsidP="008A445B">
                  <w:pPr>
                    <w:pStyle w:val="HeaderVariabel"/>
                    <w:rPr>
                      <w:rFonts w:ascii="Calibri" w:hAnsi="Calibri" w:cs="Calibri"/>
                      <w:color w:val="505050"/>
                      <w:sz w:val="20"/>
                      <w:lang w:val="nl-NL"/>
                    </w:rPr>
                  </w:pPr>
                  <w:bookmarkStart w:id="0" w:name="Aan1"/>
                  <w:r w:rsidRPr="007F737D">
                    <w:rPr>
                      <w:rFonts w:ascii="Calibri" w:hAnsi="Calibri" w:cs="Calibri"/>
                      <w:color w:val="505050"/>
                      <w:sz w:val="20"/>
                      <w:lang w:val="nl-NL"/>
                    </w:rPr>
                    <w:t>Ministerie</w:t>
                  </w:r>
                  <w:bookmarkEnd w:id="0"/>
                  <w:r>
                    <w:rPr>
                      <w:rFonts w:ascii="Calibri" w:hAnsi="Calibri" w:cs="Calibri"/>
                      <w:color w:val="505050"/>
                      <w:sz w:val="20"/>
                      <w:lang w:val="nl-NL"/>
                    </w:rPr>
                    <w:t xml:space="preserve"> van Infrastructuur en Waterstaat</w:t>
                  </w:r>
                </w:p>
              </w:tc>
            </w:tr>
            <w:tr w:rsidR="008A445B" w:rsidRPr="007F737D" w14:paraId="683AB713" w14:textId="77777777" w:rsidTr="0011744E">
              <w:trPr>
                <w:trHeight w:hRule="exact" w:val="300"/>
              </w:trPr>
              <w:tc>
                <w:tcPr>
                  <w:tcW w:w="5812" w:type="dxa"/>
                </w:tcPr>
                <w:p w14:paraId="05A363DD" w14:textId="063C4829" w:rsidR="008A445B" w:rsidRPr="007F737D" w:rsidRDefault="007F737D" w:rsidP="008A445B">
                  <w:pPr>
                    <w:pStyle w:val="HeaderVariabel"/>
                    <w:rPr>
                      <w:rFonts w:asciiTheme="minorHAnsi" w:hAnsiTheme="minorHAnsi" w:cstheme="minorHAnsi"/>
                      <w:color w:val="505050"/>
                      <w:sz w:val="20"/>
                      <w:lang w:val="nl-NL"/>
                    </w:rPr>
                  </w:pPr>
                  <w:bookmarkStart w:id="1" w:name="Aan2"/>
                  <w:r w:rsidRPr="007F737D">
                    <w:rPr>
                      <w:rFonts w:asciiTheme="minorHAnsi" w:hAnsiTheme="minorHAnsi" w:cstheme="minorHAnsi"/>
                      <w:color w:val="505050"/>
                      <w:sz w:val="20"/>
                      <w:lang w:val="nl-NL"/>
                    </w:rPr>
                    <w:t>Postbus 2232</w:t>
                  </w:r>
                  <w:bookmarkEnd w:id="1"/>
                  <w:r>
                    <w:rPr>
                      <w:rFonts w:asciiTheme="minorHAnsi" w:hAnsiTheme="minorHAnsi" w:cstheme="minorHAnsi"/>
                      <w:color w:val="505050"/>
                      <w:sz w:val="20"/>
                      <w:lang w:val="nl-NL"/>
                    </w:rPr>
                    <w:t xml:space="preserve">   (schadeloket Lelystad)</w:t>
                  </w:r>
                </w:p>
              </w:tc>
            </w:tr>
            <w:tr w:rsidR="008A445B" w:rsidRPr="007F737D" w14:paraId="01C786C9" w14:textId="77777777" w:rsidTr="0011744E">
              <w:trPr>
                <w:trHeight w:hRule="exact" w:val="300"/>
              </w:trPr>
              <w:tc>
                <w:tcPr>
                  <w:tcW w:w="5812" w:type="dxa"/>
                </w:tcPr>
                <w:p w14:paraId="2F8E5109" w14:textId="4EF787D8" w:rsidR="008A445B" w:rsidRPr="007F737D" w:rsidRDefault="007F737D" w:rsidP="008A445B">
                  <w:pPr>
                    <w:pStyle w:val="HeaderVariabel"/>
                    <w:rPr>
                      <w:rFonts w:ascii="Calibri" w:hAnsi="Calibri" w:cs="Calibri"/>
                      <w:color w:val="505050"/>
                      <w:sz w:val="20"/>
                      <w:lang w:val="nl-NL"/>
                    </w:rPr>
                  </w:pPr>
                  <w:bookmarkStart w:id="2" w:name="Aan3"/>
                  <w:r w:rsidRPr="007F737D">
                    <w:rPr>
                      <w:rFonts w:ascii="Calibri" w:hAnsi="Calibri" w:cs="Calibri"/>
                      <w:color w:val="505050"/>
                      <w:sz w:val="20"/>
                      <w:lang w:val="nl-NL"/>
                    </w:rPr>
                    <w:t>3500 GE Utrecht</w:t>
                  </w:r>
                  <w:bookmarkEnd w:id="2"/>
                </w:p>
              </w:tc>
            </w:tr>
            <w:tr w:rsidR="008A445B" w:rsidRPr="007F737D" w14:paraId="04B21FD2" w14:textId="77777777" w:rsidTr="0011744E">
              <w:trPr>
                <w:trHeight w:hRule="exact" w:val="300"/>
              </w:trPr>
              <w:tc>
                <w:tcPr>
                  <w:tcW w:w="5812" w:type="dxa"/>
                </w:tcPr>
                <w:p w14:paraId="5E8A8F8E" w14:textId="6E395974" w:rsidR="008A445B" w:rsidRPr="007F737D" w:rsidRDefault="00F06AC4" w:rsidP="008A445B">
                  <w:pPr>
                    <w:pStyle w:val="HeaderVariabel"/>
                    <w:rPr>
                      <w:rFonts w:ascii="Calibri" w:hAnsi="Calibri" w:cs="Calibri"/>
                      <w:color w:val="505050"/>
                      <w:sz w:val="20"/>
                      <w:lang w:val="nl-NL"/>
                    </w:rPr>
                  </w:pPr>
                  <w:bookmarkStart w:id="3" w:name="Aan4"/>
                  <w:bookmarkEnd w:id="3"/>
                  <w:r>
                    <w:rPr>
                      <w:rFonts w:ascii="Calibri" w:hAnsi="Calibri" w:cs="Calibri"/>
                      <w:color w:val="505050"/>
                      <w:sz w:val="20"/>
                      <w:lang w:val="nl-NL"/>
                    </w:rPr>
                    <w:t>aangetekend</w:t>
                  </w:r>
                </w:p>
              </w:tc>
            </w:tr>
            <w:tr w:rsidR="008A445B" w:rsidRPr="007F737D" w14:paraId="5A4F6722" w14:textId="77777777" w:rsidTr="0011744E">
              <w:trPr>
                <w:trHeight w:hRule="exact" w:val="300"/>
              </w:trPr>
              <w:tc>
                <w:tcPr>
                  <w:tcW w:w="5812" w:type="dxa"/>
                </w:tcPr>
                <w:p w14:paraId="407B6E9E" w14:textId="77777777" w:rsidR="008A445B" w:rsidRPr="007F737D" w:rsidRDefault="008A445B" w:rsidP="008A445B">
                  <w:pPr>
                    <w:pStyle w:val="HeaderVariabel"/>
                    <w:rPr>
                      <w:rFonts w:ascii="Calibri" w:hAnsi="Calibri" w:cs="Calibri"/>
                      <w:color w:val="505050"/>
                      <w:sz w:val="20"/>
                      <w:lang w:val="nl-NL"/>
                    </w:rPr>
                  </w:pPr>
                  <w:bookmarkStart w:id="4" w:name="Aan5"/>
                  <w:bookmarkEnd w:id="4"/>
                </w:p>
              </w:tc>
            </w:tr>
          </w:tbl>
          <w:p w14:paraId="333464FC" w14:textId="77777777" w:rsidR="00123719" w:rsidRPr="007F737D" w:rsidRDefault="00123719" w:rsidP="005C315C">
            <w:pPr>
              <w:pStyle w:val="NAW"/>
            </w:pPr>
          </w:p>
        </w:tc>
        <w:tc>
          <w:tcPr>
            <w:tcW w:w="426" w:type="dxa"/>
            <w:vMerge w:val="restart"/>
          </w:tcPr>
          <w:p w14:paraId="7C12E505" w14:textId="77777777" w:rsidR="002C083A" w:rsidRPr="007F737D" w:rsidRDefault="002C083A"/>
        </w:tc>
        <w:tc>
          <w:tcPr>
            <w:tcW w:w="3534" w:type="dxa"/>
            <w:gridSpan w:val="3"/>
          </w:tcPr>
          <w:p w14:paraId="201DBC31" w14:textId="77777777" w:rsidR="0070121E" w:rsidRPr="007F737D" w:rsidRDefault="0070121E" w:rsidP="00F06AC4">
            <w:pPr>
              <w:pStyle w:val="Colofon"/>
              <w:rPr>
                <w:color w:val="828282"/>
              </w:rPr>
            </w:pPr>
          </w:p>
        </w:tc>
      </w:tr>
      <w:tr w:rsidR="002C083A" w:rsidRPr="007F737D" w14:paraId="514BE895" w14:textId="77777777" w:rsidTr="00337059">
        <w:trPr>
          <w:trHeight w:hRule="exact" w:val="200"/>
        </w:trPr>
        <w:tc>
          <w:tcPr>
            <w:tcW w:w="5670" w:type="dxa"/>
            <w:gridSpan w:val="2"/>
            <w:vMerge/>
          </w:tcPr>
          <w:p w14:paraId="5A682D7D" w14:textId="77777777" w:rsidR="002C083A" w:rsidRPr="007F737D" w:rsidRDefault="002C083A"/>
        </w:tc>
        <w:tc>
          <w:tcPr>
            <w:tcW w:w="426" w:type="dxa"/>
            <w:vMerge/>
          </w:tcPr>
          <w:p w14:paraId="69A6021A" w14:textId="77777777" w:rsidR="002C083A" w:rsidRPr="007F737D" w:rsidRDefault="002C083A"/>
        </w:tc>
        <w:tc>
          <w:tcPr>
            <w:tcW w:w="1417" w:type="dxa"/>
          </w:tcPr>
          <w:p w14:paraId="20AB9CA7" w14:textId="5585480D" w:rsidR="002C083A" w:rsidRPr="007F737D" w:rsidRDefault="007F737D" w:rsidP="002C083A">
            <w:pPr>
              <w:pStyle w:val="Colofon"/>
              <w:rPr>
                <w:b/>
                <w:color w:val="828282"/>
              </w:rPr>
            </w:pPr>
            <w:bookmarkStart w:id="5" w:name="lblDatum"/>
            <w:r w:rsidRPr="007F737D">
              <w:rPr>
                <w:b/>
                <w:color w:val="828282"/>
              </w:rPr>
              <w:t>Datum</w:t>
            </w:r>
            <w:bookmarkEnd w:id="5"/>
          </w:p>
        </w:tc>
        <w:tc>
          <w:tcPr>
            <w:tcW w:w="2117" w:type="dxa"/>
            <w:gridSpan w:val="2"/>
          </w:tcPr>
          <w:p w14:paraId="72A57A26" w14:textId="02F1188F" w:rsidR="002C083A" w:rsidRPr="007F737D" w:rsidRDefault="007F737D" w:rsidP="00123719">
            <w:pPr>
              <w:pStyle w:val="Colofon"/>
              <w:rPr>
                <w:color w:val="828282"/>
              </w:rPr>
            </w:pPr>
            <w:bookmarkStart w:id="6" w:name="Datum"/>
            <w:r w:rsidRPr="007F737D">
              <w:rPr>
                <w:color w:val="828282"/>
              </w:rPr>
              <w:t>29 januari 2025</w:t>
            </w:r>
            <w:bookmarkEnd w:id="6"/>
          </w:p>
        </w:tc>
      </w:tr>
      <w:tr w:rsidR="00413AF4" w:rsidRPr="007F737D" w14:paraId="0393B831" w14:textId="77777777" w:rsidTr="00337059">
        <w:trPr>
          <w:trHeight w:hRule="exact" w:val="200"/>
        </w:trPr>
        <w:tc>
          <w:tcPr>
            <w:tcW w:w="5670" w:type="dxa"/>
            <w:gridSpan w:val="2"/>
            <w:vMerge/>
          </w:tcPr>
          <w:p w14:paraId="682681CE" w14:textId="77777777" w:rsidR="00413AF4" w:rsidRPr="007F737D" w:rsidRDefault="00413AF4" w:rsidP="00413AF4"/>
        </w:tc>
        <w:tc>
          <w:tcPr>
            <w:tcW w:w="426" w:type="dxa"/>
            <w:vMerge/>
          </w:tcPr>
          <w:p w14:paraId="284EA855" w14:textId="77777777" w:rsidR="00413AF4" w:rsidRPr="007F737D" w:rsidRDefault="00413AF4" w:rsidP="00413AF4"/>
        </w:tc>
        <w:tc>
          <w:tcPr>
            <w:tcW w:w="1417" w:type="dxa"/>
          </w:tcPr>
          <w:p w14:paraId="3376529E" w14:textId="77777777" w:rsidR="00413AF4" w:rsidRPr="007F737D" w:rsidRDefault="00413AF4" w:rsidP="00413AF4">
            <w:pPr>
              <w:pStyle w:val="Colofon"/>
              <w:rPr>
                <w:b/>
                <w:color w:val="828282"/>
              </w:rPr>
            </w:pPr>
          </w:p>
        </w:tc>
        <w:tc>
          <w:tcPr>
            <w:tcW w:w="2117" w:type="dxa"/>
            <w:gridSpan w:val="2"/>
          </w:tcPr>
          <w:p w14:paraId="51C4BD01" w14:textId="77777777" w:rsidR="00413AF4" w:rsidRPr="007F737D" w:rsidRDefault="00413AF4" w:rsidP="00EC7C8E">
            <w:pPr>
              <w:pStyle w:val="Colofon"/>
              <w:rPr>
                <w:color w:val="828282"/>
              </w:rPr>
            </w:pPr>
          </w:p>
        </w:tc>
      </w:tr>
      <w:tr w:rsidR="00413AF4" w:rsidRPr="007F737D" w14:paraId="40CD968B" w14:textId="77777777" w:rsidTr="00337059">
        <w:trPr>
          <w:trHeight w:hRule="exact" w:val="200"/>
        </w:trPr>
        <w:tc>
          <w:tcPr>
            <w:tcW w:w="5670" w:type="dxa"/>
            <w:gridSpan w:val="2"/>
            <w:vMerge/>
          </w:tcPr>
          <w:p w14:paraId="550DE7B2" w14:textId="77777777" w:rsidR="00413AF4" w:rsidRPr="007F737D" w:rsidRDefault="00413AF4" w:rsidP="00413AF4"/>
        </w:tc>
        <w:tc>
          <w:tcPr>
            <w:tcW w:w="426" w:type="dxa"/>
            <w:vMerge/>
          </w:tcPr>
          <w:p w14:paraId="117E84D6" w14:textId="77777777" w:rsidR="00413AF4" w:rsidRPr="007F737D" w:rsidRDefault="00413AF4" w:rsidP="00413AF4"/>
        </w:tc>
        <w:tc>
          <w:tcPr>
            <w:tcW w:w="1417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0"/>
            </w:tblGrid>
            <w:tr w:rsidR="00750E13" w:rsidRPr="007F737D" w14:paraId="431D9FF3" w14:textId="77777777" w:rsidTr="00750E13">
              <w:tc>
                <w:tcPr>
                  <w:tcW w:w="1350" w:type="dxa"/>
                </w:tcPr>
                <w:p w14:paraId="3DBAD22B" w14:textId="23A7275B" w:rsidR="00750E13" w:rsidRPr="007F737D" w:rsidRDefault="007F737D" w:rsidP="00413AF4">
                  <w:pPr>
                    <w:pStyle w:val="Colofon"/>
                    <w:rPr>
                      <w:b/>
                      <w:color w:val="828282"/>
                    </w:rPr>
                  </w:pPr>
                  <w:bookmarkStart w:id="7" w:name="UwRefCaption"/>
                  <w:r w:rsidRPr="007F737D">
                    <w:rPr>
                      <w:b/>
                      <w:color w:val="828282"/>
                    </w:rPr>
                    <w:t xml:space="preserve"> </w:t>
                  </w:r>
                  <w:bookmarkEnd w:id="7"/>
                </w:p>
              </w:tc>
            </w:tr>
          </w:tbl>
          <w:p w14:paraId="628E0F6E" w14:textId="77777777" w:rsidR="00413AF4" w:rsidRPr="007F737D" w:rsidRDefault="00413AF4" w:rsidP="00413AF4">
            <w:pPr>
              <w:pStyle w:val="Colofon"/>
              <w:rPr>
                <w:b/>
                <w:color w:val="828282"/>
              </w:rPr>
            </w:pPr>
          </w:p>
        </w:tc>
        <w:tc>
          <w:tcPr>
            <w:tcW w:w="2117" w:type="dxa"/>
            <w:gridSpan w:val="2"/>
          </w:tcPr>
          <w:tbl>
            <w:tblPr>
              <w:tblStyle w:val="Tabelraster"/>
              <w:tblW w:w="21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4"/>
            </w:tblGrid>
            <w:tr w:rsidR="00750E13" w:rsidRPr="007F737D" w14:paraId="4883334B" w14:textId="77777777" w:rsidTr="00927BD2">
              <w:tc>
                <w:tcPr>
                  <w:tcW w:w="2124" w:type="dxa"/>
                </w:tcPr>
                <w:p w14:paraId="7EF2ED36" w14:textId="5E9D9E9B" w:rsidR="00750E13" w:rsidRPr="007F737D" w:rsidRDefault="007F737D" w:rsidP="00413AF4">
                  <w:pPr>
                    <w:pStyle w:val="Colofon"/>
                    <w:rPr>
                      <w:color w:val="828282"/>
                    </w:rPr>
                  </w:pPr>
                  <w:bookmarkStart w:id="8" w:name="UwRef"/>
                  <w:r w:rsidRPr="007F737D">
                    <w:rPr>
                      <w:color w:val="828282"/>
                    </w:rPr>
                    <w:t xml:space="preserve"> </w:t>
                  </w:r>
                  <w:bookmarkEnd w:id="8"/>
                </w:p>
              </w:tc>
            </w:tr>
          </w:tbl>
          <w:p w14:paraId="6C5395B1" w14:textId="77777777" w:rsidR="00413AF4" w:rsidRPr="007F737D" w:rsidRDefault="00413AF4" w:rsidP="00413AF4">
            <w:pPr>
              <w:pStyle w:val="Colofon"/>
              <w:rPr>
                <w:color w:val="828282"/>
              </w:rPr>
            </w:pPr>
          </w:p>
          <w:p w14:paraId="5DA29226" w14:textId="77777777" w:rsidR="00413AF4" w:rsidRPr="007F737D" w:rsidRDefault="00413AF4" w:rsidP="00413AF4">
            <w:pPr>
              <w:pStyle w:val="Colofon"/>
              <w:rPr>
                <w:color w:val="828282"/>
              </w:rPr>
            </w:pPr>
          </w:p>
        </w:tc>
      </w:tr>
      <w:tr w:rsidR="00026C4C" w:rsidRPr="007F737D" w14:paraId="5585CDB6" w14:textId="77777777" w:rsidTr="00337059">
        <w:trPr>
          <w:trHeight w:hRule="exact" w:val="200"/>
        </w:trPr>
        <w:tc>
          <w:tcPr>
            <w:tcW w:w="5670" w:type="dxa"/>
            <w:gridSpan w:val="2"/>
            <w:vMerge/>
          </w:tcPr>
          <w:p w14:paraId="2A152B10" w14:textId="77777777" w:rsidR="00026C4C" w:rsidRPr="007F737D" w:rsidRDefault="00026C4C" w:rsidP="00026C4C"/>
        </w:tc>
        <w:tc>
          <w:tcPr>
            <w:tcW w:w="426" w:type="dxa"/>
            <w:vMerge/>
          </w:tcPr>
          <w:p w14:paraId="0921D31E" w14:textId="77777777" w:rsidR="00026C4C" w:rsidRPr="007F737D" w:rsidRDefault="00026C4C" w:rsidP="00026C4C"/>
        </w:tc>
        <w:tc>
          <w:tcPr>
            <w:tcW w:w="1417" w:type="dxa"/>
          </w:tcPr>
          <w:p w14:paraId="71ACD241" w14:textId="77777777" w:rsidR="00026C4C" w:rsidRPr="007F737D" w:rsidRDefault="00026C4C" w:rsidP="00026C4C">
            <w:pPr>
              <w:pStyle w:val="Colofon"/>
              <w:rPr>
                <w:b/>
                <w:color w:val="828282"/>
              </w:rPr>
            </w:pPr>
          </w:p>
        </w:tc>
        <w:tc>
          <w:tcPr>
            <w:tcW w:w="2117" w:type="dxa"/>
            <w:gridSpan w:val="2"/>
          </w:tcPr>
          <w:p w14:paraId="0E0AF5D6" w14:textId="77777777" w:rsidR="00026C4C" w:rsidRPr="007F737D" w:rsidRDefault="00026C4C" w:rsidP="00026C4C">
            <w:pPr>
              <w:pStyle w:val="Colofon"/>
              <w:rPr>
                <w:color w:val="828282"/>
              </w:rPr>
            </w:pPr>
          </w:p>
        </w:tc>
      </w:tr>
      <w:tr w:rsidR="00026C4C" w:rsidRPr="007F737D" w14:paraId="01C7B97F" w14:textId="77777777" w:rsidTr="00337059">
        <w:trPr>
          <w:trHeight w:hRule="exact" w:val="200"/>
        </w:trPr>
        <w:tc>
          <w:tcPr>
            <w:tcW w:w="5670" w:type="dxa"/>
            <w:gridSpan w:val="2"/>
            <w:vMerge/>
          </w:tcPr>
          <w:p w14:paraId="09319716" w14:textId="77777777" w:rsidR="00026C4C" w:rsidRPr="007F737D" w:rsidRDefault="00026C4C" w:rsidP="00026C4C"/>
        </w:tc>
        <w:tc>
          <w:tcPr>
            <w:tcW w:w="426" w:type="dxa"/>
            <w:vMerge/>
          </w:tcPr>
          <w:p w14:paraId="4E7DE3E9" w14:textId="77777777" w:rsidR="00026C4C" w:rsidRPr="007F737D" w:rsidRDefault="00026C4C" w:rsidP="00026C4C"/>
        </w:tc>
        <w:tc>
          <w:tcPr>
            <w:tcW w:w="1417" w:type="dxa"/>
          </w:tcPr>
          <w:p w14:paraId="4E9D2EF8" w14:textId="77777777" w:rsidR="00026C4C" w:rsidRPr="007F737D" w:rsidRDefault="00026C4C" w:rsidP="00026C4C">
            <w:pPr>
              <w:pStyle w:val="Colofon"/>
              <w:rPr>
                <w:b/>
                <w:color w:val="828282"/>
              </w:rPr>
            </w:pPr>
          </w:p>
        </w:tc>
        <w:tc>
          <w:tcPr>
            <w:tcW w:w="2117" w:type="dxa"/>
            <w:gridSpan w:val="2"/>
          </w:tcPr>
          <w:p w14:paraId="7F1FCB50" w14:textId="77777777" w:rsidR="00026C4C" w:rsidRPr="007F737D" w:rsidRDefault="00026C4C" w:rsidP="00026C4C">
            <w:pPr>
              <w:pStyle w:val="Colofon"/>
              <w:rPr>
                <w:color w:val="828282"/>
              </w:rPr>
            </w:pPr>
          </w:p>
        </w:tc>
      </w:tr>
      <w:tr w:rsidR="00026C4C" w:rsidRPr="007F737D" w14:paraId="40AA2F97" w14:textId="77777777" w:rsidTr="00337059">
        <w:trPr>
          <w:trHeight w:hRule="exact" w:val="595"/>
        </w:trPr>
        <w:tc>
          <w:tcPr>
            <w:tcW w:w="5670" w:type="dxa"/>
            <w:gridSpan w:val="2"/>
          </w:tcPr>
          <w:p w14:paraId="6623F34F" w14:textId="77777777" w:rsidR="00026C4C" w:rsidRPr="007F737D" w:rsidRDefault="00026C4C" w:rsidP="00026C4C"/>
        </w:tc>
        <w:tc>
          <w:tcPr>
            <w:tcW w:w="426" w:type="dxa"/>
          </w:tcPr>
          <w:p w14:paraId="0C3A040F" w14:textId="77777777" w:rsidR="00026C4C" w:rsidRPr="007F737D" w:rsidRDefault="00026C4C" w:rsidP="00026C4C"/>
        </w:tc>
        <w:tc>
          <w:tcPr>
            <w:tcW w:w="1417" w:type="dxa"/>
          </w:tcPr>
          <w:p w14:paraId="28BA5C36" w14:textId="77777777" w:rsidR="00026C4C" w:rsidRPr="007F737D" w:rsidRDefault="00026C4C" w:rsidP="00026C4C">
            <w:pPr>
              <w:pStyle w:val="Colofon"/>
              <w:rPr>
                <w:b/>
                <w:color w:val="828282"/>
              </w:rPr>
            </w:pPr>
          </w:p>
        </w:tc>
        <w:tc>
          <w:tcPr>
            <w:tcW w:w="2117" w:type="dxa"/>
            <w:gridSpan w:val="2"/>
          </w:tcPr>
          <w:p w14:paraId="10705644" w14:textId="77777777" w:rsidR="00026C4C" w:rsidRPr="007F737D" w:rsidRDefault="00026C4C" w:rsidP="00026C4C">
            <w:pPr>
              <w:pStyle w:val="Colofon"/>
              <w:rPr>
                <w:color w:val="828282"/>
              </w:rPr>
            </w:pPr>
          </w:p>
        </w:tc>
      </w:tr>
      <w:tr w:rsidR="00E02F84" w:rsidRPr="007F737D" w14:paraId="2679EACC" w14:textId="77777777" w:rsidTr="003E1D29">
        <w:tblPrEx>
          <w:tblLook w:val="04A0" w:firstRow="1" w:lastRow="0" w:firstColumn="1" w:lastColumn="0" w:noHBand="0" w:noVBand="1"/>
        </w:tblPrEx>
        <w:trPr>
          <w:gridAfter w:val="1"/>
          <w:wAfter w:w="810" w:type="dxa"/>
        </w:trPr>
        <w:tc>
          <w:tcPr>
            <w:tcW w:w="1134" w:type="dxa"/>
          </w:tcPr>
          <w:p w14:paraId="5BF0993B" w14:textId="4E260553" w:rsidR="00E02F84" w:rsidRPr="007F737D" w:rsidRDefault="007F737D" w:rsidP="00A17DDD">
            <w:pPr>
              <w:jc w:val="both"/>
            </w:pPr>
            <w:bookmarkStart w:id="9" w:name="lblBetreft"/>
            <w:r w:rsidRPr="007F737D">
              <w:rPr>
                <w:sz w:val="22"/>
                <w:szCs w:val="22"/>
              </w:rPr>
              <w:t>Onderwerp</w:t>
            </w:r>
            <w:bookmarkEnd w:id="9"/>
            <w:r w:rsidR="00E02F84" w:rsidRPr="007F737D">
              <w:t>:</w:t>
            </w:r>
            <w:r w:rsidR="00E45BE2" w:rsidRPr="007F737D">
              <w:t xml:space="preserve"> </w:t>
            </w:r>
          </w:p>
        </w:tc>
        <w:tc>
          <w:tcPr>
            <w:tcW w:w="7686" w:type="dxa"/>
            <w:gridSpan w:val="4"/>
          </w:tcPr>
          <w:p w14:paraId="3833636C" w14:textId="3FD5FB57" w:rsidR="00E02F84" w:rsidRPr="007F737D" w:rsidRDefault="007F737D" w:rsidP="00384B38">
            <w:pPr>
              <w:rPr>
                <w:sz w:val="22"/>
                <w:szCs w:val="22"/>
              </w:rPr>
            </w:pPr>
            <w:bookmarkStart w:id="10" w:name="Betreft"/>
            <w:r w:rsidRPr="007F737D">
              <w:rPr>
                <w:sz w:val="22"/>
                <w:szCs w:val="22"/>
              </w:rPr>
              <w:t>stuiting verjaringstermijn nadeelcompensatie Lelystad</w:t>
            </w:r>
            <w:bookmarkEnd w:id="10"/>
          </w:p>
        </w:tc>
      </w:tr>
    </w:tbl>
    <w:p w14:paraId="2E314F4E" w14:textId="77777777" w:rsidR="004A1CEF" w:rsidRPr="007F737D" w:rsidRDefault="004A1CEF" w:rsidP="00DC47C5"/>
    <w:p w14:paraId="34BC29D8" w14:textId="77777777" w:rsidR="004A1CEF" w:rsidRPr="007F737D" w:rsidRDefault="004A1CEF"/>
    <w:p w14:paraId="319E1A63" w14:textId="40A6EBAB" w:rsidR="004A1CEF" w:rsidRDefault="007F737D">
      <w:bookmarkStart w:id="11" w:name="Geachte"/>
      <w:r w:rsidRPr="007F737D">
        <w:t>Geachte</w:t>
      </w:r>
      <w:bookmarkEnd w:id="11"/>
      <w:r w:rsidRPr="007F737D">
        <w:t xml:space="preserve"> </w:t>
      </w:r>
      <w:bookmarkStart w:id="12" w:name="Aanhef"/>
      <w:r w:rsidRPr="007F737D">
        <w:t>heer/mevrouw,</w:t>
      </w:r>
      <w:bookmarkEnd w:id="12"/>
      <w:r w:rsidR="003959B6" w:rsidRPr="007F737D">
        <w:t xml:space="preserve"> </w:t>
      </w:r>
    </w:p>
    <w:p w14:paraId="1F09B9F1" w14:textId="77777777" w:rsidR="007F737D" w:rsidRDefault="007F737D"/>
    <w:p w14:paraId="16A6D2BD" w14:textId="4BAD4B26" w:rsidR="007F737D" w:rsidRDefault="007F737D" w:rsidP="007F737D">
      <w:r>
        <w:t>Vóór ap</w:t>
      </w:r>
      <w:r w:rsidRPr="007F737D">
        <w:t xml:space="preserve">ril 2020 </w:t>
      </w:r>
      <w:r>
        <w:t xml:space="preserve">hebben </w:t>
      </w:r>
      <w:r w:rsidR="00F06AC4">
        <w:t xml:space="preserve">wij </w:t>
      </w:r>
      <w:r>
        <w:t>u de</w:t>
      </w:r>
      <w:r w:rsidRPr="007F737D">
        <w:t xml:space="preserve"> stuitingsbrief</w:t>
      </w:r>
      <w:r>
        <w:t xml:space="preserve"> toegezonden </w:t>
      </w:r>
      <w:proofErr w:type="spellStart"/>
      <w:r>
        <w:t>terzake</w:t>
      </w:r>
      <w:proofErr w:type="spellEnd"/>
      <w:r>
        <w:t xml:space="preserve"> h</w:t>
      </w:r>
      <w:r w:rsidRPr="007F737D">
        <w:t>et op 1 april 2015 in werking getreden en onherroepelijk geworden Luchthavenbesluit Lelystad</w:t>
      </w:r>
      <w:r>
        <w:t>.</w:t>
      </w:r>
    </w:p>
    <w:p w14:paraId="6E577862" w14:textId="77777777" w:rsidR="007F737D" w:rsidRDefault="007F737D" w:rsidP="007F737D"/>
    <w:p w14:paraId="70D9A3A3" w14:textId="40122923" w:rsidR="007F737D" w:rsidRDefault="00F06AC4" w:rsidP="007F737D">
      <w:r>
        <w:t>Wij willen</w:t>
      </w:r>
      <w:r w:rsidR="007F737D" w:rsidRPr="007F737D">
        <w:t xml:space="preserve"> voorkomen dat </w:t>
      </w:r>
      <w:r>
        <w:t xml:space="preserve">onze </w:t>
      </w:r>
      <w:r w:rsidR="007F737D" w:rsidRPr="007F737D">
        <w:t>vordering tot</w:t>
      </w:r>
      <w:r w:rsidR="007F737D">
        <w:t xml:space="preserve"> </w:t>
      </w:r>
      <w:r w:rsidR="007F737D" w:rsidRPr="007F737D">
        <w:t>schadevergoeding verjaart.</w:t>
      </w:r>
      <w:r w:rsidR="007F737D">
        <w:t xml:space="preserve"> Daarom </w:t>
      </w:r>
      <w:r>
        <w:t xml:space="preserve">sturen wij u </w:t>
      </w:r>
      <w:r w:rsidR="007F737D">
        <w:t>deze brief.</w:t>
      </w:r>
    </w:p>
    <w:p w14:paraId="2A3EC9E2" w14:textId="77777777" w:rsidR="007F737D" w:rsidRPr="007F737D" w:rsidRDefault="007F737D" w:rsidP="007F737D"/>
    <w:p w14:paraId="688EEBE6" w14:textId="163955A3" w:rsidR="007F737D" w:rsidRPr="007F737D" w:rsidRDefault="007F737D" w:rsidP="007F737D">
      <w:r w:rsidRPr="007F737D">
        <w:t>Deze brief geldt als stuitingsmededeling als bedoeld in artikel 3:317 Burgerlijk Wetboek</w:t>
      </w:r>
      <w:r>
        <w:t>, e</w:t>
      </w:r>
      <w:r w:rsidRPr="007F737D">
        <w:t>n ook als stuitingsmededeling als bedoeld in artikel 12 van de Beleidsregel nadeelcompensatie</w:t>
      </w:r>
    </w:p>
    <w:p w14:paraId="7A599E4A" w14:textId="338365A7" w:rsidR="007F737D" w:rsidRDefault="007F737D" w:rsidP="007F737D">
      <w:r w:rsidRPr="007F737D">
        <w:t>Infrastructuur en Waterstaat 2019. Met deze brief la</w:t>
      </w:r>
      <w:r w:rsidR="007862E0">
        <w:t xml:space="preserve">ten wij </w:t>
      </w:r>
      <w:r w:rsidRPr="007F737D">
        <w:t xml:space="preserve">u weten dat </w:t>
      </w:r>
      <w:r w:rsidR="007862E0">
        <w:t xml:space="preserve">wij ons </w:t>
      </w:r>
      <w:r w:rsidRPr="007F737D">
        <w:t>ondubbelzinnig alle</w:t>
      </w:r>
      <w:r>
        <w:t xml:space="preserve"> </w:t>
      </w:r>
      <w:r w:rsidRPr="007F737D">
        <w:t>rechten z</w:t>
      </w:r>
      <w:r w:rsidR="007862E0">
        <w:t xml:space="preserve">ullen </w:t>
      </w:r>
      <w:r w:rsidRPr="007F737D">
        <w:t>voorbehouden om een verzoek om schadevergoeding in te dienen door het (gewijzigde)</w:t>
      </w:r>
      <w:r>
        <w:t xml:space="preserve"> </w:t>
      </w:r>
      <w:r w:rsidRPr="007F737D">
        <w:t>Luchthavenbesluit Lelystad.</w:t>
      </w:r>
    </w:p>
    <w:p w14:paraId="329E7928" w14:textId="77777777" w:rsidR="007F737D" w:rsidRPr="007F737D" w:rsidRDefault="007F737D" w:rsidP="007F737D"/>
    <w:p w14:paraId="33B05936" w14:textId="315E781F" w:rsidR="007F737D" w:rsidRPr="007F737D" w:rsidRDefault="007F737D" w:rsidP="007F737D">
      <w:r w:rsidRPr="007F737D">
        <w:t>Op 1 april 2015 is het Luchthavenbesluit Lelystad in werking getreden. Dit luchthavenbesluit is</w:t>
      </w:r>
      <w:r>
        <w:t xml:space="preserve"> </w:t>
      </w:r>
      <w:r w:rsidRPr="007F737D">
        <w:t>onherroepelijk geworden. Volgens artikel 8.56 lid 1 van de Wet luchtvaart (</w:t>
      </w:r>
      <w:proofErr w:type="spellStart"/>
      <w:r w:rsidRPr="007F737D">
        <w:t>Wlv</w:t>
      </w:r>
      <w:proofErr w:type="spellEnd"/>
      <w:r w:rsidRPr="007F737D">
        <w:t>) kan een</w:t>
      </w:r>
      <w:r>
        <w:t xml:space="preserve"> </w:t>
      </w:r>
      <w:r w:rsidRPr="007F737D">
        <w:t>belanghebbende verzoeken om vergoeding van de schade die niet of niet geheel ten laste van de</w:t>
      </w:r>
      <w:r>
        <w:t xml:space="preserve"> </w:t>
      </w:r>
      <w:r w:rsidRPr="007F737D">
        <w:t>benadeelde hoort te blijven en waarvan de vergoeding niet of niet voldoende op andere wijze is</w:t>
      </w:r>
      <w:r>
        <w:t xml:space="preserve"> </w:t>
      </w:r>
      <w:r w:rsidRPr="007F737D">
        <w:t xml:space="preserve">verzekerd. Volgens artikel 8.56 lid 2 </w:t>
      </w:r>
      <w:proofErr w:type="spellStart"/>
      <w:r w:rsidRPr="007F737D">
        <w:t>Wlv</w:t>
      </w:r>
      <w:proofErr w:type="spellEnd"/>
      <w:r w:rsidRPr="007F737D">
        <w:t xml:space="preserve"> en artikel 8.31 lid 2 </w:t>
      </w:r>
      <w:proofErr w:type="spellStart"/>
      <w:r w:rsidRPr="007F737D">
        <w:t>Wlv</w:t>
      </w:r>
      <w:proofErr w:type="spellEnd"/>
      <w:r w:rsidRPr="007F737D">
        <w:t xml:space="preserve"> verjaart de aanspraak op</w:t>
      </w:r>
      <w:r>
        <w:t xml:space="preserve"> </w:t>
      </w:r>
      <w:r w:rsidRPr="007F737D">
        <w:t>schadevergoeding 5 jaar nadat het luchthavenbesluit onherroepelijk werd. Er is een voorstel tot</w:t>
      </w:r>
      <w:r>
        <w:t xml:space="preserve"> </w:t>
      </w:r>
      <w:r w:rsidRPr="007F737D">
        <w:t xml:space="preserve">wijziging van het Luchthavenbesluit Lelystad in behandeling. De schade door het </w:t>
      </w:r>
      <w:r>
        <w:t>L</w:t>
      </w:r>
      <w:r w:rsidRPr="007F737D">
        <w:t>uchthavenbesluit</w:t>
      </w:r>
      <w:r>
        <w:t xml:space="preserve"> </w:t>
      </w:r>
      <w:r w:rsidRPr="007F737D">
        <w:t>Lelystad is daarom nog niet vast te stellen.</w:t>
      </w:r>
    </w:p>
    <w:p w14:paraId="6C9386EE" w14:textId="77777777" w:rsidR="007F737D" w:rsidRDefault="007F737D" w:rsidP="007F737D">
      <w:pPr>
        <w:rPr>
          <w:b/>
          <w:bCs/>
        </w:rPr>
      </w:pPr>
    </w:p>
    <w:p w14:paraId="50DB6E24" w14:textId="48F762F0" w:rsidR="007F737D" w:rsidRDefault="007F737D">
      <w:r>
        <w:t>Graag ontvang ik van u een ontvangstbevestiging.</w:t>
      </w:r>
    </w:p>
    <w:p w14:paraId="6B032254" w14:textId="77777777" w:rsidR="00F06AC4" w:rsidRDefault="00F06AC4" w:rsidP="007F737D">
      <w:pPr>
        <w:pStyle w:val="UnivStandaard"/>
        <w:rPr>
          <w:lang w:val="nl-NL"/>
        </w:rPr>
      </w:pPr>
      <w:bookmarkStart w:id="13" w:name="BodyText"/>
      <w:bookmarkStart w:id="14" w:name="Groet"/>
      <w:bookmarkEnd w:id="13"/>
    </w:p>
    <w:p w14:paraId="30A64E3D" w14:textId="13C0EAFA" w:rsidR="004A1CEF" w:rsidRPr="007F737D" w:rsidRDefault="007F737D" w:rsidP="007F737D">
      <w:pPr>
        <w:pStyle w:val="UnivStandaard"/>
        <w:rPr>
          <w:lang w:val="nl-NL"/>
        </w:rPr>
      </w:pPr>
      <w:r w:rsidRPr="007F737D">
        <w:rPr>
          <w:lang w:val="nl-NL"/>
        </w:rPr>
        <w:lastRenderedPageBreak/>
        <w:t>Met vriendelijke groet,</w:t>
      </w:r>
      <w:bookmarkEnd w:id="14"/>
    </w:p>
    <w:p w14:paraId="771435CD" w14:textId="77777777" w:rsidR="004A1CEF" w:rsidRPr="007F737D" w:rsidRDefault="004A1CEF">
      <w:pPr>
        <w:rPr>
          <w:noProof/>
        </w:rPr>
      </w:pPr>
    </w:p>
    <w:p w14:paraId="4B57655B" w14:textId="77777777" w:rsidR="007F737D" w:rsidRPr="007F737D" w:rsidRDefault="007F737D" w:rsidP="007F737D">
      <w:pPr>
        <w:pStyle w:val="ondertekening"/>
        <w:rPr>
          <w:noProof/>
          <w:lang w:val="nl-NL"/>
        </w:rPr>
      </w:pPr>
      <w:bookmarkStart w:id="15" w:name="Van"/>
    </w:p>
    <w:p w14:paraId="6BC45272" w14:textId="77777777" w:rsidR="007F737D" w:rsidRPr="007F737D" w:rsidRDefault="007F737D" w:rsidP="007F737D">
      <w:pPr>
        <w:pStyle w:val="ondertekening"/>
        <w:rPr>
          <w:noProof/>
          <w:lang w:val="nl-NL"/>
        </w:rPr>
      </w:pPr>
    </w:p>
    <w:bookmarkEnd w:id="15"/>
    <w:p w14:paraId="69F5CF02" w14:textId="5098A686" w:rsidR="004A1CEF" w:rsidRDefault="00F06AC4">
      <w:pPr>
        <w:rPr>
          <w:rFonts w:cs="Calibri"/>
          <w:noProof/>
        </w:rPr>
      </w:pPr>
      <w:r>
        <w:rPr>
          <w:rFonts w:cs="Calibri"/>
          <w:noProof/>
        </w:rPr>
        <w:t>Naam</w:t>
      </w:r>
    </w:p>
    <w:p w14:paraId="259E0E35" w14:textId="106AABA0" w:rsidR="00F06AC4" w:rsidRDefault="00F06AC4">
      <w:pPr>
        <w:rPr>
          <w:rFonts w:cs="Calibri"/>
          <w:noProof/>
        </w:rPr>
      </w:pPr>
      <w:r>
        <w:rPr>
          <w:rFonts w:cs="Calibri"/>
          <w:noProof/>
        </w:rPr>
        <w:t>Adres</w:t>
      </w:r>
    </w:p>
    <w:p w14:paraId="7BBED986" w14:textId="40A4516A" w:rsidR="00F06AC4" w:rsidRDefault="00F06AC4">
      <w:pPr>
        <w:rPr>
          <w:rFonts w:cs="Calibri"/>
          <w:noProof/>
        </w:rPr>
      </w:pPr>
      <w:r>
        <w:rPr>
          <w:rFonts w:cs="Calibri"/>
          <w:noProof/>
        </w:rPr>
        <w:t>Postcode / woonplaats</w:t>
      </w:r>
    </w:p>
    <w:p w14:paraId="58EE3CA4" w14:textId="77777777" w:rsidR="00F06AC4" w:rsidRPr="007F737D" w:rsidRDefault="00F06AC4">
      <w:pPr>
        <w:rPr>
          <w:rFonts w:cs="Calibri"/>
          <w:noProof/>
        </w:rPr>
      </w:pPr>
    </w:p>
    <w:p w14:paraId="16137DC2" w14:textId="77777777" w:rsidR="005F00B6" w:rsidRPr="007F737D" w:rsidRDefault="005F00B6" w:rsidP="005F00B6">
      <w:pPr>
        <w:rPr>
          <w:rFonts w:cs="Calibri"/>
          <w:noProof/>
        </w:rPr>
      </w:pPr>
      <w:bookmarkStart w:id="16" w:name="nTabel"/>
      <w:bookmarkEnd w:id="16"/>
    </w:p>
    <w:sectPr w:rsidR="005F00B6" w:rsidRPr="007F737D" w:rsidSect="00DA22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41" w:right="1531" w:bottom="1758" w:left="153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82202" w14:textId="77777777" w:rsidR="007F737D" w:rsidRDefault="007F737D" w:rsidP="004A1CEF">
      <w:pPr>
        <w:spacing w:line="240" w:lineRule="auto"/>
      </w:pPr>
      <w:r>
        <w:separator/>
      </w:r>
    </w:p>
  </w:endnote>
  <w:endnote w:type="continuationSeparator" w:id="0">
    <w:p w14:paraId="50E97943" w14:textId="77777777" w:rsidR="007F737D" w:rsidRDefault="007F737D" w:rsidP="004A1C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35DF1" w14:textId="77777777" w:rsidR="00F06AC4" w:rsidRDefault="00F06A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90C64" w14:textId="77777777" w:rsidR="00F06AC4" w:rsidRDefault="00F06AC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766C5" w14:textId="77777777" w:rsidR="00F06AC4" w:rsidRDefault="00F06A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EB5EA" w14:textId="77777777" w:rsidR="007F737D" w:rsidRDefault="007F737D" w:rsidP="004A1CEF">
      <w:pPr>
        <w:spacing w:line="240" w:lineRule="auto"/>
      </w:pPr>
      <w:r>
        <w:separator/>
      </w:r>
    </w:p>
  </w:footnote>
  <w:footnote w:type="continuationSeparator" w:id="0">
    <w:p w14:paraId="03401C4E" w14:textId="77777777" w:rsidR="007F737D" w:rsidRDefault="007F737D" w:rsidP="004A1C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816" w14:textId="77777777" w:rsidR="00F06AC4" w:rsidRDefault="00F06A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42" w:rightFromText="142" w:vertAnchor="page" w:horzAnchor="page" w:tblpX="8109" w:tblpY="568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2"/>
    </w:tblGrid>
    <w:tr w:rsidR="00FC651C" w:rsidRPr="00FC651C" w14:paraId="2010EAD5" w14:textId="77777777" w:rsidTr="00121381">
      <w:trPr>
        <w:trHeight w:hRule="exact" w:val="400"/>
      </w:trPr>
      <w:tc>
        <w:tcPr>
          <w:tcW w:w="3062" w:type="dxa"/>
          <w:vAlign w:val="bottom"/>
        </w:tcPr>
        <w:p w14:paraId="0814C687" w14:textId="77777777" w:rsidR="00FB05B5" w:rsidRPr="00FC651C" w:rsidRDefault="00FB05B5" w:rsidP="00FB05B5">
          <w:pPr>
            <w:pStyle w:val="Locatiegegevens"/>
          </w:pPr>
        </w:p>
      </w:tc>
    </w:tr>
    <w:tr w:rsidR="00FC651C" w:rsidRPr="00FC651C" w14:paraId="5CA3E36A" w14:textId="77777777" w:rsidTr="00121381">
      <w:trPr>
        <w:cantSplit/>
        <w:trHeight w:hRule="exact" w:val="200"/>
      </w:trPr>
      <w:tc>
        <w:tcPr>
          <w:tcW w:w="3062" w:type="dxa"/>
        </w:tcPr>
        <w:p w14:paraId="440DB349" w14:textId="3240F713" w:rsidR="00FB05B5" w:rsidRPr="00FC651C" w:rsidRDefault="00FB05B5" w:rsidP="00121381">
          <w:pPr>
            <w:pStyle w:val="Locatiegegevens"/>
          </w:pPr>
          <w:r w:rsidRPr="00FC651C">
            <w:t xml:space="preserve">Pagina </w:t>
          </w:r>
          <w:r w:rsidRPr="00FC651C">
            <w:fldChar w:fldCharType="begin"/>
          </w:r>
          <w:r w:rsidRPr="00FC651C">
            <w:instrText xml:space="preserve"> PAGE </w:instrText>
          </w:r>
          <w:r w:rsidRPr="00FC651C">
            <w:fldChar w:fldCharType="separate"/>
          </w:r>
          <w:r w:rsidR="00A602FC">
            <w:t>2</w:t>
          </w:r>
          <w:r w:rsidRPr="00FC651C">
            <w:fldChar w:fldCharType="end"/>
          </w:r>
          <w:r w:rsidRPr="00FC651C">
            <w:t>/</w:t>
          </w:r>
          <w:r w:rsidRPr="00FC651C">
            <w:fldChar w:fldCharType="begin"/>
          </w:r>
          <w:r w:rsidRPr="00FC651C">
            <w:instrText xml:space="preserve"> SECTIONPAGES </w:instrText>
          </w:r>
          <w:r w:rsidRPr="00FC651C">
            <w:fldChar w:fldCharType="separate"/>
          </w:r>
          <w:r w:rsidR="001F0048">
            <w:t>2</w:t>
          </w:r>
          <w:r w:rsidRPr="00FC651C">
            <w:fldChar w:fldCharType="end"/>
          </w:r>
        </w:p>
      </w:tc>
    </w:tr>
  </w:tbl>
  <w:p w14:paraId="165848EE" w14:textId="77777777" w:rsidR="00FB05B5" w:rsidRDefault="00FB05B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35DC7" w14:textId="77777777" w:rsidR="00F06AC4" w:rsidRDefault="00F06A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F28859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B266B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4E5646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D365F7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5C4B7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1B445E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8A095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E218D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94071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68122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E3587"/>
    <w:multiLevelType w:val="multilevel"/>
    <w:tmpl w:val="96E2FEEA"/>
    <w:numStyleLink w:val="Opsomming-nummer"/>
  </w:abstractNum>
  <w:abstractNum w:abstractNumId="11" w15:restartNumberingAfterBreak="0">
    <w:nsid w:val="051F2C2E"/>
    <w:multiLevelType w:val="multilevel"/>
    <w:tmpl w:val="C8D8B976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  <w:b/>
        <w:i w:val="0"/>
        <w:color w:val="25DC71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b w:val="0"/>
        <w:i w:val="0"/>
        <w:color w:val="949BFF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b w:val="0"/>
        <w:i w:val="0"/>
        <w:color w:val="B2B2B2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B2B2B2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B2B2B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F10528"/>
    <w:multiLevelType w:val="multilevel"/>
    <w:tmpl w:val="6C0A1AF4"/>
    <w:styleLink w:val="BijlageLijst"/>
    <w:lvl w:ilvl="0">
      <w:start w:val="1"/>
      <w:numFmt w:val="decimal"/>
      <w:suff w:val="space"/>
      <w:lvlText w:val="Bijlage %1: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50811D1"/>
    <w:multiLevelType w:val="multilevel"/>
    <w:tmpl w:val="C8D8B976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  <w:b/>
        <w:i w:val="0"/>
        <w:color w:val="25DC71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b w:val="0"/>
        <w:i w:val="0"/>
        <w:color w:val="949BFF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b w:val="0"/>
        <w:i w:val="0"/>
        <w:color w:val="B2B2B2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B2B2B2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B2B2B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80770AC"/>
    <w:multiLevelType w:val="multilevel"/>
    <w:tmpl w:val="C8D8B976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  <w:b/>
        <w:i w:val="0"/>
        <w:color w:val="25DC71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b w:val="0"/>
        <w:i w:val="0"/>
        <w:color w:val="949BFF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b w:val="0"/>
        <w:i w:val="0"/>
        <w:color w:val="B2B2B2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B2B2B2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B2B2B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85A75B7"/>
    <w:multiLevelType w:val="multilevel"/>
    <w:tmpl w:val="E8BE4C9A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  <w:b/>
        <w:i w:val="0"/>
        <w:color w:val="25DC71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b w:val="0"/>
        <w:i w:val="0"/>
        <w:color w:val="949BFF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b w:val="0"/>
        <w:i w:val="0"/>
        <w:color w:val="B2B2B2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B2B2B2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B2B2B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F442D06"/>
    <w:multiLevelType w:val="multilevel"/>
    <w:tmpl w:val="6660D2B0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  <w:b/>
        <w:i w:val="0"/>
        <w:color w:val="25DC71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b w:val="0"/>
        <w:i w:val="0"/>
        <w:color w:val="949BFF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b w:val="0"/>
        <w:i w:val="0"/>
        <w:color w:val="B2B2B2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B2B2B2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B2B2B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0005ECB"/>
    <w:multiLevelType w:val="multilevel"/>
    <w:tmpl w:val="3178408E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  <w:b/>
        <w:i w:val="0"/>
        <w:color w:val="25DC71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b w:val="0"/>
        <w:i w:val="0"/>
        <w:color w:val="949BFF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b w:val="0"/>
        <w:i w:val="0"/>
        <w:color w:val="B2B2B2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B2B2B2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B2B2B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2B41063"/>
    <w:multiLevelType w:val="multilevel"/>
    <w:tmpl w:val="F6BE8B0E"/>
    <w:lvl w:ilvl="0">
      <w:start w:val="1"/>
      <w:numFmt w:val="decimal"/>
      <w:pStyle w:val="Hoofdstuk-genummerd"/>
      <w:lvlText w:val="%1."/>
      <w:lvlJc w:val="left"/>
      <w:pPr>
        <w:ind w:left="0" w:firstLine="0"/>
      </w:pPr>
      <w:rPr>
        <w:rFonts w:ascii="Calibri" w:hAnsi="Calibri" w:hint="default"/>
        <w:color w:val="25DC71"/>
        <w:sz w:val="56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color w:val="25DC71"/>
        <w:sz w:val="28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251E162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66B067E"/>
    <w:multiLevelType w:val="hybridMultilevel"/>
    <w:tmpl w:val="2E8E7772"/>
    <w:lvl w:ilvl="0" w:tplc="475A9C2E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121F40"/>
    <w:multiLevelType w:val="multilevel"/>
    <w:tmpl w:val="96E2FEEA"/>
    <w:numStyleLink w:val="Opsomming-nummer"/>
  </w:abstractNum>
  <w:abstractNum w:abstractNumId="22" w15:restartNumberingAfterBreak="0">
    <w:nsid w:val="2A2F0A51"/>
    <w:multiLevelType w:val="hybridMultilevel"/>
    <w:tmpl w:val="DC8A3FAE"/>
    <w:lvl w:ilvl="0" w:tplc="D3306AB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3B3C52"/>
    <w:multiLevelType w:val="multilevel"/>
    <w:tmpl w:val="DB9216E4"/>
    <w:lvl w:ilvl="0">
      <w:start w:val="1"/>
      <w:numFmt w:val="none"/>
      <w:lvlText w:val="*"/>
      <w:lvlJc w:val="left"/>
      <w:pPr>
        <w:ind w:left="284" w:hanging="284"/>
      </w:pPr>
      <w:rPr>
        <w:rFonts w:asciiTheme="minorHAnsi" w:hAnsiTheme="minorHAnsi" w:hint="default"/>
        <w:color w:val="505050"/>
        <w:sz w:val="18"/>
      </w:rPr>
    </w:lvl>
    <w:lvl w:ilvl="1">
      <w:start w:val="1"/>
      <w:numFmt w:val="none"/>
      <w:lvlText w:val="**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AC85464"/>
    <w:multiLevelType w:val="multilevel"/>
    <w:tmpl w:val="21E2487C"/>
    <w:numStyleLink w:val="Opsomming-letter"/>
  </w:abstractNum>
  <w:abstractNum w:abstractNumId="25" w15:restartNumberingAfterBreak="0">
    <w:nsid w:val="43D45A2A"/>
    <w:multiLevelType w:val="multilevel"/>
    <w:tmpl w:val="FBCED42E"/>
    <w:lvl w:ilvl="0">
      <w:start w:val="1"/>
      <w:numFmt w:val="bullet"/>
      <w:pStyle w:val="Opsomming-ongenummerd"/>
      <w:lvlText w:val=""/>
      <w:lvlJc w:val="left"/>
      <w:pPr>
        <w:ind w:left="284" w:hanging="284"/>
      </w:pPr>
      <w:rPr>
        <w:rFonts w:ascii="Symbol" w:hAnsi="Symbol" w:hint="default"/>
        <w:color w:val="25DC71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949BFF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B2B2B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53E0C32"/>
    <w:multiLevelType w:val="multilevel"/>
    <w:tmpl w:val="14706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5976543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5F33AA8"/>
    <w:multiLevelType w:val="multilevel"/>
    <w:tmpl w:val="6C0A1AF4"/>
    <w:lvl w:ilvl="0">
      <w:start w:val="1"/>
      <w:numFmt w:val="decimal"/>
      <w:suff w:val="space"/>
      <w:lvlText w:val="Bijlage %1: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BE60182"/>
    <w:multiLevelType w:val="multilevel"/>
    <w:tmpl w:val="B498CD0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Calibri" w:hAnsi="Calibri" w:hint="default"/>
        <w:color w:val="25DC71"/>
        <w:sz w:val="56"/>
      </w:rPr>
    </w:lvl>
    <w:lvl w:ilvl="1">
      <w:start w:val="1"/>
      <w:numFmt w:val="decimal"/>
      <w:pStyle w:val="Kop2"/>
      <w:lvlText w:val="%1.%2"/>
      <w:lvlJc w:val="left"/>
      <w:pPr>
        <w:ind w:left="0" w:firstLine="0"/>
      </w:pPr>
      <w:rPr>
        <w:rFonts w:hint="default"/>
        <w:color w:val="25DC71"/>
        <w:sz w:val="28"/>
      </w:rPr>
    </w:lvl>
    <w:lvl w:ilvl="2">
      <w:start w:val="1"/>
      <w:numFmt w:val="decimal"/>
      <w:pStyle w:val="Kop3"/>
      <w:lvlText w:val="%1.%2.%3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4CEE0D19"/>
    <w:multiLevelType w:val="multilevel"/>
    <w:tmpl w:val="68A4CF2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25DC71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949BFF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B2B2B2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B2B2B2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B2B2B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9BB1B4E"/>
    <w:multiLevelType w:val="multilevel"/>
    <w:tmpl w:val="96E2FEEA"/>
    <w:styleLink w:val="Opsomming-nummer"/>
    <w:lvl w:ilvl="0">
      <w:start w:val="1"/>
      <w:numFmt w:val="decimal"/>
      <w:pStyle w:val="Opsomming-genummerd"/>
      <w:lvlText w:val="%1"/>
      <w:lvlJc w:val="left"/>
      <w:pPr>
        <w:ind w:left="284" w:hanging="284"/>
      </w:pPr>
      <w:rPr>
        <w:rFonts w:hint="default"/>
        <w:b/>
        <w:i w:val="0"/>
        <w:color w:val="25DC71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949BFF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B2B2B2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B2B2B2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B2B2B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A9B2C25"/>
    <w:multiLevelType w:val="multilevel"/>
    <w:tmpl w:val="0A9440A8"/>
    <w:numStyleLink w:val="Opsomming"/>
  </w:abstractNum>
  <w:abstractNum w:abstractNumId="33" w15:restartNumberingAfterBreak="0">
    <w:nsid w:val="5AE6037B"/>
    <w:multiLevelType w:val="multilevel"/>
    <w:tmpl w:val="DB9216E4"/>
    <w:lvl w:ilvl="0">
      <w:start w:val="1"/>
      <w:numFmt w:val="none"/>
      <w:lvlText w:val="*"/>
      <w:lvlJc w:val="left"/>
      <w:pPr>
        <w:ind w:left="284" w:hanging="284"/>
      </w:pPr>
      <w:rPr>
        <w:rFonts w:asciiTheme="minorHAnsi" w:hAnsiTheme="minorHAnsi" w:hint="default"/>
        <w:color w:val="505050"/>
        <w:sz w:val="18"/>
      </w:rPr>
    </w:lvl>
    <w:lvl w:ilvl="1">
      <w:start w:val="1"/>
      <w:numFmt w:val="none"/>
      <w:lvlText w:val="**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CC96083"/>
    <w:multiLevelType w:val="multilevel"/>
    <w:tmpl w:val="0A9440A8"/>
    <w:styleLink w:val="Opsomming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7C18C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5356997"/>
    <w:multiLevelType w:val="multilevel"/>
    <w:tmpl w:val="21E2487C"/>
    <w:styleLink w:val="Opsomming-letter"/>
    <w:lvl w:ilvl="0">
      <w:start w:val="1"/>
      <w:numFmt w:val="lowerLetter"/>
      <w:pStyle w:val="Opsomming-alfabetisch"/>
      <w:lvlText w:val="%1"/>
      <w:lvlJc w:val="left"/>
      <w:pPr>
        <w:ind w:left="284" w:hanging="284"/>
      </w:pPr>
      <w:rPr>
        <w:rFonts w:hint="default"/>
        <w:b/>
        <w:i w:val="0"/>
        <w:color w:val="25DC71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949BFF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B2B2B2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B2B2B2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B2B2B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9BA5664"/>
    <w:multiLevelType w:val="multilevel"/>
    <w:tmpl w:val="6660D2B0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  <w:b/>
        <w:i w:val="0"/>
        <w:color w:val="25DC71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b w:val="0"/>
        <w:i w:val="0"/>
        <w:color w:val="949BFF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b w:val="0"/>
        <w:i w:val="0"/>
        <w:color w:val="B2B2B2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B2B2B2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B2B2B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A2C59F4"/>
    <w:multiLevelType w:val="multilevel"/>
    <w:tmpl w:val="DB9216E4"/>
    <w:styleLink w:val="Opsomming0"/>
    <w:lvl w:ilvl="0">
      <w:start w:val="1"/>
      <w:numFmt w:val="none"/>
      <w:lvlText w:val="*"/>
      <w:lvlJc w:val="left"/>
      <w:pPr>
        <w:ind w:left="284" w:hanging="284"/>
      </w:pPr>
      <w:rPr>
        <w:rFonts w:asciiTheme="minorHAnsi" w:hAnsiTheme="minorHAnsi" w:hint="default"/>
        <w:color w:val="505050"/>
        <w:sz w:val="18"/>
      </w:rPr>
    </w:lvl>
    <w:lvl w:ilvl="1">
      <w:start w:val="1"/>
      <w:numFmt w:val="none"/>
      <w:lvlText w:val="**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03C0C96"/>
    <w:multiLevelType w:val="multilevel"/>
    <w:tmpl w:val="96E2FEEA"/>
    <w:numStyleLink w:val="Opsomming-nummer"/>
  </w:abstractNum>
  <w:abstractNum w:abstractNumId="39" w15:restartNumberingAfterBreak="0">
    <w:nsid w:val="72EA4014"/>
    <w:multiLevelType w:val="multilevel"/>
    <w:tmpl w:val="ACE68D9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67C18C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4134F1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C64F25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2" w15:restartNumberingAfterBreak="0">
    <w:nsid w:val="7B9F4509"/>
    <w:multiLevelType w:val="multilevel"/>
    <w:tmpl w:val="21E2487C"/>
    <w:numStyleLink w:val="Opsomming-letter"/>
  </w:abstractNum>
  <w:abstractNum w:abstractNumId="43" w15:restartNumberingAfterBreak="0">
    <w:nsid w:val="7D126B2A"/>
    <w:multiLevelType w:val="multilevel"/>
    <w:tmpl w:val="1B362F7E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  <w:b/>
        <w:i w:val="0"/>
        <w:color w:val="25DC71"/>
        <w:sz w:val="22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b w:val="0"/>
        <w:i w:val="0"/>
        <w:color w:val="949BFF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b w:val="0"/>
        <w:i w:val="0"/>
        <w:color w:val="B2B2B2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B2B2B2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B2B2B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93673778">
    <w:abstractNumId w:val="34"/>
  </w:num>
  <w:num w:numId="2" w16cid:durableId="1050230773">
    <w:abstractNumId w:val="25"/>
  </w:num>
  <w:num w:numId="3" w16cid:durableId="1184897417">
    <w:abstractNumId w:val="12"/>
  </w:num>
  <w:num w:numId="4" w16cid:durableId="879174120">
    <w:abstractNumId w:val="28"/>
    <w:lvlOverride w:ilvl="0">
      <w:lvl w:ilvl="0">
        <w:start w:val="1"/>
        <w:numFmt w:val="decimal"/>
        <w:suff w:val="space"/>
        <w:lvlText w:val="Bijlage %1:"/>
        <w:lvlJc w:val="left"/>
        <w:pPr>
          <w:ind w:left="360" w:hanging="360"/>
        </w:pPr>
        <w:rPr>
          <w:rFonts w:hint="default"/>
        </w:rPr>
      </w:lvl>
    </w:lvlOverride>
  </w:num>
  <w:num w:numId="5" w16cid:durableId="2100059878">
    <w:abstractNumId w:val="37"/>
  </w:num>
  <w:num w:numId="6" w16cid:durableId="207885294">
    <w:abstractNumId w:val="18"/>
  </w:num>
  <w:num w:numId="7" w16cid:durableId="2035962748">
    <w:abstractNumId w:val="29"/>
  </w:num>
  <w:num w:numId="8" w16cid:durableId="1505171603">
    <w:abstractNumId w:val="31"/>
  </w:num>
  <w:num w:numId="9" w16cid:durableId="1060446410">
    <w:abstractNumId w:val="35"/>
  </w:num>
  <w:num w:numId="10" w16cid:durableId="1569999970">
    <w:abstractNumId w:val="9"/>
  </w:num>
  <w:num w:numId="11" w16cid:durableId="1034232230">
    <w:abstractNumId w:val="8"/>
  </w:num>
  <w:num w:numId="12" w16cid:durableId="684746628">
    <w:abstractNumId w:val="7"/>
  </w:num>
  <w:num w:numId="13" w16cid:durableId="878082456">
    <w:abstractNumId w:val="6"/>
  </w:num>
  <w:num w:numId="14" w16cid:durableId="693000938">
    <w:abstractNumId w:val="5"/>
  </w:num>
  <w:num w:numId="15" w16cid:durableId="2012099101">
    <w:abstractNumId w:val="4"/>
  </w:num>
  <w:num w:numId="16" w16cid:durableId="766539078">
    <w:abstractNumId w:val="3"/>
  </w:num>
  <w:num w:numId="17" w16cid:durableId="1010446931">
    <w:abstractNumId w:val="2"/>
  </w:num>
  <w:num w:numId="18" w16cid:durableId="765267182">
    <w:abstractNumId w:val="1"/>
  </w:num>
  <w:num w:numId="19" w16cid:durableId="1659454988">
    <w:abstractNumId w:val="0"/>
  </w:num>
  <w:num w:numId="20" w16cid:durableId="1674650339">
    <w:abstractNumId w:val="38"/>
  </w:num>
  <w:num w:numId="21" w16cid:durableId="1697266687">
    <w:abstractNumId w:val="40"/>
  </w:num>
  <w:num w:numId="22" w16cid:durableId="323970253">
    <w:abstractNumId w:val="19"/>
  </w:num>
  <w:num w:numId="23" w16cid:durableId="14768266">
    <w:abstractNumId w:val="41"/>
  </w:num>
  <w:num w:numId="24" w16cid:durableId="551845337">
    <w:abstractNumId w:val="32"/>
  </w:num>
  <w:num w:numId="25" w16cid:durableId="1072895049">
    <w:abstractNumId w:val="39"/>
  </w:num>
  <w:num w:numId="26" w16cid:durableId="1725179704">
    <w:abstractNumId w:val="27"/>
  </w:num>
  <w:num w:numId="27" w16cid:durableId="24986975">
    <w:abstractNumId w:val="23"/>
  </w:num>
  <w:num w:numId="28" w16cid:durableId="604120376">
    <w:abstractNumId w:val="33"/>
  </w:num>
  <w:num w:numId="29" w16cid:durableId="1736202212">
    <w:abstractNumId w:val="22"/>
  </w:num>
  <w:num w:numId="30" w16cid:durableId="1247808826">
    <w:abstractNumId w:val="20"/>
  </w:num>
  <w:num w:numId="31" w16cid:durableId="96096181">
    <w:abstractNumId w:val="26"/>
  </w:num>
  <w:num w:numId="32" w16cid:durableId="154346260">
    <w:abstractNumId w:val="30"/>
  </w:num>
  <w:num w:numId="33" w16cid:durableId="1990135316">
    <w:abstractNumId w:val="21"/>
  </w:num>
  <w:num w:numId="34" w16cid:durableId="121119685">
    <w:abstractNumId w:val="13"/>
  </w:num>
  <w:num w:numId="35" w16cid:durableId="35156822">
    <w:abstractNumId w:val="17"/>
  </w:num>
  <w:num w:numId="36" w16cid:durableId="1985741277">
    <w:abstractNumId w:val="14"/>
  </w:num>
  <w:num w:numId="37" w16cid:durableId="1393842926">
    <w:abstractNumId w:val="11"/>
  </w:num>
  <w:num w:numId="38" w16cid:durableId="1999379430">
    <w:abstractNumId w:val="15"/>
  </w:num>
  <w:num w:numId="39" w16cid:durableId="610819511">
    <w:abstractNumId w:val="36"/>
  </w:num>
  <w:num w:numId="40" w16cid:durableId="16271961">
    <w:abstractNumId w:val="16"/>
  </w:num>
  <w:num w:numId="41" w16cid:durableId="1970936573">
    <w:abstractNumId w:val="43"/>
  </w:num>
  <w:num w:numId="42" w16cid:durableId="1656297707">
    <w:abstractNumId w:val="10"/>
  </w:num>
  <w:num w:numId="43" w16cid:durableId="995766782">
    <w:abstractNumId w:val="24"/>
  </w:num>
  <w:num w:numId="44" w16cid:durableId="1213426208">
    <w:abstractNumId w:val="42"/>
  </w:num>
  <w:num w:numId="45" w16cid:durableId="999231707">
    <w:abstractNumId w:val="28"/>
    <w:lvlOverride w:ilvl="0">
      <w:lvl w:ilvl="0">
        <w:start w:val="1"/>
        <w:numFmt w:val="decimal"/>
        <w:lvlText w:val="Bijlage %1:"/>
        <w:lvlJc w:val="left"/>
        <w:pPr>
          <w:ind w:left="2268" w:hanging="2268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14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7D"/>
    <w:rsid w:val="000026EA"/>
    <w:rsid w:val="000143F0"/>
    <w:rsid w:val="00015E98"/>
    <w:rsid w:val="00026C4C"/>
    <w:rsid w:val="00030979"/>
    <w:rsid w:val="000448E0"/>
    <w:rsid w:val="000508C7"/>
    <w:rsid w:val="0005495D"/>
    <w:rsid w:val="000E45D5"/>
    <w:rsid w:val="00103B50"/>
    <w:rsid w:val="00106F33"/>
    <w:rsid w:val="00120A48"/>
    <w:rsid w:val="00121381"/>
    <w:rsid w:val="00122282"/>
    <w:rsid w:val="00123719"/>
    <w:rsid w:val="00134071"/>
    <w:rsid w:val="001409EA"/>
    <w:rsid w:val="00143758"/>
    <w:rsid w:val="001513CF"/>
    <w:rsid w:val="001529DC"/>
    <w:rsid w:val="0017082C"/>
    <w:rsid w:val="00184335"/>
    <w:rsid w:val="00192AF3"/>
    <w:rsid w:val="001970C6"/>
    <w:rsid w:val="001D42D0"/>
    <w:rsid w:val="001F0048"/>
    <w:rsid w:val="001F0C6E"/>
    <w:rsid w:val="00200F07"/>
    <w:rsid w:val="0020496D"/>
    <w:rsid w:val="00206C0B"/>
    <w:rsid w:val="00206CFB"/>
    <w:rsid w:val="00210BA7"/>
    <w:rsid w:val="00215FEE"/>
    <w:rsid w:val="0022054C"/>
    <w:rsid w:val="00240A32"/>
    <w:rsid w:val="002506BA"/>
    <w:rsid w:val="002622B3"/>
    <w:rsid w:val="002C083A"/>
    <w:rsid w:val="002C35DB"/>
    <w:rsid w:val="002D4A74"/>
    <w:rsid w:val="00317CD8"/>
    <w:rsid w:val="00335717"/>
    <w:rsid w:val="00337059"/>
    <w:rsid w:val="00363156"/>
    <w:rsid w:val="0036533E"/>
    <w:rsid w:val="00366CD8"/>
    <w:rsid w:val="00371D33"/>
    <w:rsid w:val="00372EE2"/>
    <w:rsid w:val="00384B38"/>
    <w:rsid w:val="00387D04"/>
    <w:rsid w:val="00392994"/>
    <w:rsid w:val="003959B6"/>
    <w:rsid w:val="003A5EB5"/>
    <w:rsid w:val="003A7C02"/>
    <w:rsid w:val="003E1D29"/>
    <w:rsid w:val="003E36C2"/>
    <w:rsid w:val="003F4992"/>
    <w:rsid w:val="003F6ACA"/>
    <w:rsid w:val="003F6DD9"/>
    <w:rsid w:val="00411D08"/>
    <w:rsid w:val="00411D19"/>
    <w:rsid w:val="0041396E"/>
    <w:rsid w:val="00413AF4"/>
    <w:rsid w:val="00417EA3"/>
    <w:rsid w:val="0043090C"/>
    <w:rsid w:val="00431264"/>
    <w:rsid w:val="00434FE8"/>
    <w:rsid w:val="00461803"/>
    <w:rsid w:val="00496B58"/>
    <w:rsid w:val="004A1CEF"/>
    <w:rsid w:val="004B0103"/>
    <w:rsid w:val="004B14AC"/>
    <w:rsid w:val="004C0016"/>
    <w:rsid w:val="004D6297"/>
    <w:rsid w:val="004D7808"/>
    <w:rsid w:val="004E0F9C"/>
    <w:rsid w:val="00511E37"/>
    <w:rsid w:val="0053252E"/>
    <w:rsid w:val="00544174"/>
    <w:rsid w:val="005470CF"/>
    <w:rsid w:val="00570887"/>
    <w:rsid w:val="00576720"/>
    <w:rsid w:val="0058787B"/>
    <w:rsid w:val="005B00E0"/>
    <w:rsid w:val="005B1216"/>
    <w:rsid w:val="005B276C"/>
    <w:rsid w:val="005C027E"/>
    <w:rsid w:val="005C315C"/>
    <w:rsid w:val="005E021D"/>
    <w:rsid w:val="005E3734"/>
    <w:rsid w:val="005E4679"/>
    <w:rsid w:val="005F00B6"/>
    <w:rsid w:val="0060247D"/>
    <w:rsid w:val="006039B7"/>
    <w:rsid w:val="00604DDC"/>
    <w:rsid w:val="006062F8"/>
    <w:rsid w:val="00653672"/>
    <w:rsid w:val="00653C2A"/>
    <w:rsid w:val="00672E88"/>
    <w:rsid w:val="00673C1A"/>
    <w:rsid w:val="0067509E"/>
    <w:rsid w:val="00694117"/>
    <w:rsid w:val="006E4750"/>
    <w:rsid w:val="0070121E"/>
    <w:rsid w:val="007243B4"/>
    <w:rsid w:val="00750E13"/>
    <w:rsid w:val="007630D4"/>
    <w:rsid w:val="00775ADB"/>
    <w:rsid w:val="007862E0"/>
    <w:rsid w:val="00796E82"/>
    <w:rsid w:val="007C34A8"/>
    <w:rsid w:val="007D1B16"/>
    <w:rsid w:val="007D79DD"/>
    <w:rsid w:val="007E17A4"/>
    <w:rsid w:val="007F121C"/>
    <w:rsid w:val="007F737D"/>
    <w:rsid w:val="00811030"/>
    <w:rsid w:val="00811EAB"/>
    <w:rsid w:val="00836D81"/>
    <w:rsid w:val="00841429"/>
    <w:rsid w:val="00850112"/>
    <w:rsid w:val="00852A99"/>
    <w:rsid w:val="008650FD"/>
    <w:rsid w:val="00886A08"/>
    <w:rsid w:val="00896789"/>
    <w:rsid w:val="008A03A2"/>
    <w:rsid w:val="008A445B"/>
    <w:rsid w:val="008F777E"/>
    <w:rsid w:val="00917961"/>
    <w:rsid w:val="00927BD2"/>
    <w:rsid w:val="00931A2B"/>
    <w:rsid w:val="00932FAF"/>
    <w:rsid w:val="00960228"/>
    <w:rsid w:val="00961667"/>
    <w:rsid w:val="00973232"/>
    <w:rsid w:val="00981507"/>
    <w:rsid w:val="009B5865"/>
    <w:rsid w:val="009B5D72"/>
    <w:rsid w:val="009C44DF"/>
    <w:rsid w:val="009C788A"/>
    <w:rsid w:val="00A02FEE"/>
    <w:rsid w:val="00A13963"/>
    <w:rsid w:val="00A178DF"/>
    <w:rsid w:val="00A17DDD"/>
    <w:rsid w:val="00A23E23"/>
    <w:rsid w:val="00A332BE"/>
    <w:rsid w:val="00A50F86"/>
    <w:rsid w:val="00A602FC"/>
    <w:rsid w:val="00A7110C"/>
    <w:rsid w:val="00A73A9B"/>
    <w:rsid w:val="00A83E10"/>
    <w:rsid w:val="00A90C96"/>
    <w:rsid w:val="00A91632"/>
    <w:rsid w:val="00A9698E"/>
    <w:rsid w:val="00AA4E13"/>
    <w:rsid w:val="00AB78A5"/>
    <w:rsid w:val="00AD12EE"/>
    <w:rsid w:val="00AD3BC0"/>
    <w:rsid w:val="00AD6D6D"/>
    <w:rsid w:val="00AF0D63"/>
    <w:rsid w:val="00AF3FF5"/>
    <w:rsid w:val="00B07EB5"/>
    <w:rsid w:val="00B234E9"/>
    <w:rsid w:val="00B300E0"/>
    <w:rsid w:val="00B66EC2"/>
    <w:rsid w:val="00B71721"/>
    <w:rsid w:val="00B91AE9"/>
    <w:rsid w:val="00B961E9"/>
    <w:rsid w:val="00B97328"/>
    <w:rsid w:val="00BA01A5"/>
    <w:rsid w:val="00BA3A40"/>
    <w:rsid w:val="00BA41C1"/>
    <w:rsid w:val="00BA62BF"/>
    <w:rsid w:val="00BA66CA"/>
    <w:rsid w:val="00BB678A"/>
    <w:rsid w:val="00BD48A1"/>
    <w:rsid w:val="00BD48B5"/>
    <w:rsid w:val="00C11597"/>
    <w:rsid w:val="00C234D3"/>
    <w:rsid w:val="00C244D4"/>
    <w:rsid w:val="00C30955"/>
    <w:rsid w:val="00C33168"/>
    <w:rsid w:val="00C64E54"/>
    <w:rsid w:val="00C871F2"/>
    <w:rsid w:val="00CA7E2F"/>
    <w:rsid w:val="00CB081A"/>
    <w:rsid w:val="00CD2D82"/>
    <w:rsid w:val="00CF09BB"/>
    <w:rsid w:val="00D17991"/>
    <w:rsid w:val="00D3007A"/>
    <w:rsid w:val="00D348D0"/>
    <w:rsid w:val="00D363CB"/>
    <w:rsid w:val="00D452AF"/>
    <w:rsid w:val="00D53FD5"/>
    <w:rsid w:val="00D66FC0"/>
    <w:rsid w:val="00D71017"/>
    <w:rsid w:val="00D8178F"/>
    <w:rsid w:val="00D81B61"/>
    <w:rsid w:val="00D858CC"/>
    <w:rsid w:val="00DA2259"/>
    <w:rsid w:val="00DA3012"/>
    <w:rsid w:val="00DA4EAF"/>
    <w:rsid w:val="00DA53AE"/>
    <w:rsid w:val="00DB5EC0"/>
    <w:rsid w:val="00DC47C5"/>
    <w:rsid w:val="00DD150F"/>
    <w:rsid w:val="00DE3639"/>
    <w:rsid w:val="00DE3713"/>
    <w:rsid w:val="00DF1A77"/>
    <w:rsid w:val="00DF21F4"/>
    <w:rsid w:val="00DF325E"/>
    <w:rsid w:val="00DF494A"/>
    <w:rsid w:val="00E02F84"/>
    <w:rsid w:val="00E208C0"/>
    <w:rsid w:val="00E45BE2"/>
    <w:rsid w:val="00E72132"/>
    <w:rsid w:val="00E858F2"/>
    <w:rsid w:val="00E9382C"/>
    <w:rsid w:val="00E94240"/>
    <w:rsid w:val="00EC7C8E"/>
    <w:rsid w:val="00EE0D40"/>
    <w:rsid w:val="00EE6C16"/>
    <w:rsid w:val="00EF3A0A"/>
    <w:rsid w:val="00F02F72"/>
    <w:rsid w:val="00F06AC4"/>
    <w:rsid w:val="00F13A7C"/>
    <w:rsid w:val="00F205BC"/>
    <w:rsid w:val="00F30FB3"/>
    <w:rsid w:val="00F835D6"/>
    <w:rsid w:val="00FA164D"/>
    <w:rsid w:val="00FA7D66"/>
    <w:rsid w:val="00FB05B5"/>
    <w:rsid w:val="00FB268C"/>
    <w:rsid w:val="00FC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153A1"/>
  <w15:chartTrackingRefBased/>
  <w15:docId w15:val="{9B48A586-2ADB-4EEE-8684-FC9B4CEA1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sz w:val="22"/>
        <w:szCs w:val="22"/>
        <w:lang w:val="nl-NL" w:eastAsia="zh-CN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32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9698E"/>
    <w:pPr>
      <w:spacing w:line="330" w:lineRule="atLeast"/>
    </w:pPr>
    <w:rPr>
      <w:rFonts w:eastAsiaTheme="minorHAnsi"/>
      <w:color w:val="505050"/>
      <w:lang w:eastAsia="en-US"/>
    </w:rPr>
  </w:style>
  <w:style w:type="paragraph" w:styleId="Kop1">
    <w:name w:val="heading 1"/>
    <w:basedOn w:val="Hoofdstuk-ongenummerd"/>
    <w:next w:val="Standaard"/>
    <w:link w:val="Kop1Char"/>
    <w:uiPriority w:val="9"/>
    <w:semiHidden/>
    <w:qFormat/>
    <w:rsid w:val="00CB081A"/>
    <w:pPr>
      <w:framePr w:hSpace="142" w:wrap="around" w:vAnchor="page" w:hAnchor="page" w:x="1532" w:y="2042"/>
      <w:numPr>
        <w:numId w:val="7"/>
      </w:numPr>
      <w:suppressOverlap/>
    </w:pPr>
    <w:rPr>
      <w:rFonts w:eastAsiaTheme="minorEastAsia"/>
      <w:szCs w:val="20"/>
      <w:lang w:eastAsia="zh-CN"/>
    </w:rPr>
  </w:style>
  <w:style w:type="paragraph" w:styleId="Kop2">
    <w:name w:val="heading 2"/>
    <w:basedOn w:val="Standaard"/>
    <w:next w:val="Standaard"/>
    <w:link w:val="Kop2Char"/>
    <w:uiPriority w:val="9"/>
    <w:semiHidden/>
    <w:qFormat/>
    <w:rsid w:val="00CB081A"/>
    <w:pPr>
      <w:keepNext/>
      <w:keepLines/>
      <w:numPr>
        <w:ilvl w:val="1"/>
        <w:numId w:val="7"/>
      </w:numPr>
      <w:spacing w:before="40"/>
      <w:outlineLvl w:val="1"/>
    </w:pPr>
    <w:rPr>
      <w:rFonts w:eastAsiaTheme="majorEastAsia" w:cstheme="majorBidi"/>
      <w:b/>
      <w:color w:val="25DC71"/>
      <w:sz w:val="28"/>
      <w:szCs w:val="26"/>
      <w:lang w:eastAsia="zh-CN"/>
    </w:rPr>
  </w:style>
  <w:style w:type="paragraph" w:styleId="Kop3">
    <w:name w:val="heading 3"/>
    <w:basedOn w:val="Subparagraaf-ongenummerd"/>
    <w:next w:val="Standaard"/>
    <w:link w:val="Kop3Char"/>
    <w:uiPriority w:val="9"/>
    <w:semiHidden/>
    <w:qFormat/>
    <w:rsid w:val="00CB081A"/>
    <w:pPr>
      <w:numPr>
        <w:ilvl w:val="2"/>
        <w:numId w:val="7"/>
      </w:numPr>
    </w:pPr>
    <w:rPr>
      <w:rFonts w:eastAsiaTheme="minorEastAsia"/>
      <w:szCs w:val="20"/>
      <w:lang w:eastAsia="zh-CN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CB081A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20"/>
      <w:lang w:eastAsia="zh-CN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CB081A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Cs w:val="20"/>
      <w:lang w:eastAsia="zh-CN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CB081A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Cs w:val="20"/>
      <w:lang w:eastAsia="zh-CN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081A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zh-CN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081A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081A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B081A"/>
    <w:pPr>
      <w:spacing w:line="240" w:lineRule="auto"/>
    </w:pPr>
    <w:rPr>
      <w:color w:val="50505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W">
    <w:name w:val="NAW"/>
    <w:basedOn w:val="Standaard"/>
    <w:uiPriority w:val="24"/>
    <w:semiHidden/>
    <w:qFormat/>
    <w:rsid w:val="00CB081A"/>
    <w:pPr>
      <w:spacing w:line="255" w:lineRule="exact"/>
    </w:pPr>
    <w:rPr>
      <w:noProof/>
      <w:sz w:val="20"/>
    </w:rPr>
  </w:style>
  <w:style w:type="paragraph" w:customStyle="1" w:styleId="Colofon">
    <w:name w:val="Colofon"/>
    <w:basedOn w:val="Standaard"/>
    <w:uiPriority w:val="79"/>
    <w:semiHidden/>
    <w:qFormat/>
    <w:rsid w:val="00CB081A"/>
    <w:pPr>
      <w:spacing w:line="200" w:lineRule="exact"/>
    </w:pPr>
    <w:rPr>
      <w:color w:val="B2B2B2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rsid w:val="00CB081A"/>
    <w:pPr>
      <w:tabs>
        <w:tab w:val="center" w:pos="4536"/>
        <w:tab w:val="right" w:pos="9072"/>
      </w:tabs>
      <w:spacing w:line="240" w:lineRule="auto"/>
    </w:pPr>
    <w:rPr>
      <w:rFonts w:eastAsiaTheme="minorEastAsia"/>
      <w:szCs w:val="20"/>
      <w:lang w:eastAsia="zh-CN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B081A"/>
    <w:rPr>
      <w:color w:val="505050"/>
      <w:szCs w:val="20"/>
    </w:rPr>
  </w:style>
  <w:style w:type="paragraph" w:styleId="Voettekst">
    <w:name w:val="footer"/>
    <w:basedOn w:val="Standaard"/>
    <w:link w:val="VoettekstChar"/>
    <w:uiPriority w:val="99"/>
    <w:semiHidden/>
    <w:rsid w:val="00CB081A"/>
    <w:pPr>
      <w:tabs>
        <w:tab w:val="center" w:pos="4536"/>
        <w:tab w:val="right" w:pos="9072"/>
      </w:tabs>
      <w:spacing w:line="240" w:lineRule="auto"/>
    </w:pPr>
    <w:rPr>
      <w:rFonts w:eastAsiaTheme="minorEastAsia"/>
      <w:szCs w:val="20"/>
      <w:lang w:eastAsia="zh-CN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B081A"/>
    <w:rPr>
      <w:color w:val="505050"/>
      <w:szCs w:val="20"/>
    </w:rPr>
  </w:style>
  <w:style w:type="numbering" w:customStyle="1" w:styleId="Opsomming">
    <w:name w:val="Opsomming"/>
    <w:uiPriority w:val="99"/>
    <w:rsid w:val="00CB081A"/>
    <w:pPr>
      <w:numPr>
        <w:numId w:val="1"/>
      </w:numPr>
    </w:pPr>
  </w:style>
  <w:style w:type="numbering" w:customStyle="1" w:styleId="Opsomming-letter">
    <w:name w:val="Opsomming-letter"/>
    <w:basedOn w:val="Geenlijst"/>
    <w:uiPriority w:val="99"/>
    <w:rsid w:val="00CB081A"/>
    <w:pPr>
      <w:numPr>
        <w:numId w:val="9"/>
      </w:numPr>
    </w:pPr>
  </w:style>
  <w:style w:type="paragraph" w:customStyle="1" w:styleId="Opsomming-ongenummerd">
    <w:name w:val="Opsomming-ongenummerd"/>
    <w:basedOn w:val="Standaard"/>
    <w:uiPriority w:val="30"/>
    <w:qFormat/>
    <w:rsid w:val="00CB081A"/>
    <w:pPr>
      <w:numPr>
        <w:numId w:val="2"/>
      </w:numPr>
      <w:contextualSpacing/>
    </w:pPr>
  </w:style>
  <w:style w:type="paragraph" w:customStyle="1" w:styleId="Locatiegegevens">
    <w:name w:val="Locatiegegevens"/>
    <w:link w:val="LocatiegegevensChar"/>
    <w:uiPriority w:val="79"/>
    <w:semiHidden/>
    <w:qFormat/>
    <w:rsid w:val="00CB081A"/>
    <w:pPr>
      <w:spacing w:line="200" w:lineRule="exact"/>
    </w:pPr>
    <w:rPr>
      <w:noProof/>
      <w:color w:val="828282"/>
      <w:sz w:val="16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CB081A"/>
    <w:rPr>
      <w:color w:val="808080"/>
    </w:rPr>
  </w:style>
  <w:style w:type="character" w:customStyle="1" w:styleId="LocatiegegevensChar">
    <w:name w:val="Locatiegegevens Char"/>
    <w:basedOn w:val="Standaardalinea-lettertype"/>
    <w:link w:val="Locatiegegevens"/>
    <w:uiPriority w:val="79"/>
    <w:semiHidden/>
    <w:rsid w:val="00CB081A"/>
    <w:rPr>
      <w:noProof/>
      <w:color w:val="828282"/>
      <w:sz w:val="16"/>
      <w:szCs w:val="20"/>
    </w:rPr>
  </w:style>
  <w:style w:type="paragraph" w:styleId="Inhopg3">
    <w:name w:val="toc 3"/>
    <w:basedOn w:val="Standaard"/>
    <w:next w:val="Standaard"/>
    <w:autoRedefine/>
    <w:uiPriority w:val="39"/>
    <w:semiHidden/>
    <w:rsid w:val="00CB081A"/>
    <w:pPr>
      <w:tabs>
        <w:tab w:val="right" w:pos="8789"/>
        <w:tab w:val="right" w:leader="dot" w:pos="8834"/>
      </w:tabs>
      <w:spacing w:after="100"/>
      <w:ind w:left="1134" w:right="454"/>
    </w:pPr>
    <w:rPr>
      <w:noProof/>
      <w:lang w:eastAsia="zh-CN"/>
    </w:rPr>
  </w:style>
  <w:style w:type="paragraph" w:customStyle="1" w:styleId="Entiteit">
    <w:name w:val="Entiteit"/>
    <w:basedOn w:val="Standaard"/>
    <w:uiPriority w:val="36"/>
    <w:qFormat/>
    <w:rsid w:val="00CB081A"/>
    <w:pPr>
      <w:framePr w:wrap="around" w:vAnchor="page" w:hAnchor="page" w:x="8109" w:y="767"/>
      <w:spacing w:line="360" w:lineRule="exact"/>
      <w:suppressOverlap/>
    </w:pPr>
    <w:rPr>
      <w:b/>
      <w:color w:val="25DC71"/>
      <w:sz w:val="28"/>
      <w:szCs w:val="28"/>
    </w:rPr>
  </w:style>
  <w:style w:type="character" w:styleId="Hyperlink">
    <w:name w:val="Hyperlink"/>
    <w:basedOn w:val="Standaardalinea-lettertype"/>
    <w:uiPriority w:val="99"/>
    <w:semiHidden/>
    <w:rsid w:val="00CB081A"/>
    <w:rPr>
      <w:color w:val="0563C1" w:themeColor="hyperlink"/>
      <w:u w:val="single"/>
    </w:rPr>
  </w:style>
  <w:style w:type="paragraph" w:customStyle="1" w:styleId="Dummy">
    <w:name w:val="Dummy"/>
    <w:basedOn w:val="Locatiegegevens"/>
    <w:semiHidden/>
    <w:qFormat/>
    <w:rsid w:val="00CB081A"/>
    <w:pPr>
      <w:framePr w:hSpace="142" w:wrap="around" w:vAnchor="page" w:hAnchor="page" w:x="8109" w:y="869"/>
      <w:suppressOverlap/>
    </w:pPr>
    <w:rPr>
      <w:b/>
    </w:rPr>
  </w:style>
  <w:style w:type="character" w:customStyle="1" w:styleId="Onderwerp">
    <w:name w:val="Onderwerp"/>
    <w:basedOn w:val="Standaardalinea-lettertype"/>
    <w:uiPriority w:val="39"/>
    <w:semiHidden/>
    <w:rsid w:val="00CB081A"/>
  </w:style>
  <w:style w:type="numbering" w:customStyle="1" w:styleId="BijlageLijst">
    <w:name w:val="BijlageLijst"/>
    <w:basedOn w:val="Geenlijst"/>
    <w:uiPriority w:val="99"/>
    <w:rsid w:val="00CB081A"/>
    <w:pPr>
      <w:numPr>
        <w:numId w:val="3"/>
      </w:numPr>
    </w:pPr>
  </w:style>
  <w:style w:type="paragraph" w:customStyle="1" w:styleId="Bijlage">
    <w:name w:val="Bijlage"/>
    <w:basedOn w:val="Standaard"/>
    <w:next w:val="Standaard"/>
    <w:uiPriority w:val="33"/>
    <w:semiHidden/>
    <w:qFormat/>
    <w:rsid w:val="00103B50"/>
    <w:pPr>
      <w:pageBreakBefore/>
      <w:spacing w:line="560" w:lineRule="exact"/>
      <w:contextualSpacing/>
    </w:pPr>
    <w:rPr>
      <w:color w:val="25DC71"/>
      <w:sz w:val="56"/>
    </w:rPr>
  </w:style>
  <w:style w:type="paragraph" w:customStyle="1" w:styleId="Intro">
    <w:name w:val="Intro"/>
    <w:basedOn w:val="Standaard"/>
    <w:next w:val="Standaard"/>
    <w:uiPriority w:val="21"/>
    <w:qFormat/>
    <w:rsid w:val="00CB081A"/>
    <w:pPr>
      <w:spacing w:line="410" w:lineRule="atLeast"/>
    </w:pPr>
    <w:rPr>
      <w:color w:val="828282"/>
      <w:sz w:val="27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CB081A"/>
    <w:rPr>
      <w:b/>
      <w:color w:val="25DC71"/>
      <w:sz w:val="56"/>
      <w:szCs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B081A"/>
    <w:rPr>
      <w:rFonts w:eastAsiaTheme="majorEastAsia" w:cstheme="majorBidi"/>
      <w:b/>
      <w:color w:val="25DC71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B081A"/>
    <w:rPr>
      <w:b/>
      <w:noProof/>
      <w:color w:val="50505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081A"/>
    <w:rPr>
      <w:rFonts w:asciiTheme="majorHAnsi" w:eastAsiaTheme="majorEastAsia" w:hAnsiTheme="majorHAnsi" w:cstheme="majorBidi"/>
      <w:i/>
      <w:iCs/>
      <w:color w:val="2E74B5" w:themeColor="accent1" w:themeShade="BF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081A"/>
    <w:rPr>
      <w:rFonts w:asciiTheme="majorHAnsi" w:eastAsiaTheme="majorEastAsia" w:hAnsiTheme="majorHAnsi" w:cstheme="majorBidi"/>
      <w:color w:val="2E74B5" w:themeColor="accent1" w:themeShade="BF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081A"/>
    <w:rPr>
      <w:rFonts w:asciiTheme="majorHAnsi" w:eastAsiaTheme="majorEastAsia" w:hAnsiTheme="majorHAnsi" w:cstheme="majorBidi"/>
      <w:color w:val="1F4D78" w:themeColor="accent1" w:themeShade="7F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081A"/>
    <w:rPr>
      <w:rFonts w:asciiTheme="majorHAnsi" w:eastAsiaTheme="majorEastAsia" w:hAnsiTheme="majorHAnsi" w:cstheme="majorBidi"/>
      <w:i/>
      <w:iCs/>
      <w:color w:val="1F4D78" w:themeColor="accent1" w:themeShade="7F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08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08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ubparagraaf-ongenummerd">
    <w:name w:val="Subparagraaf-ongenummerd"/>
    <w:basedOn w:val="Standaard"/>
    <w:next w:val="Standaard"/>
    <w:uiPriority w:val="18"/>
    <w:qFormat/>
    <w:rsid w:val="00CB081A"/>
    <w:pPr>
      <w:outlineLvl w:val="2"/>
    </w:pPr>
    <w:rPr>
      <w:b/>
      <w:noProof/>
    </w:rPr>
  </w:style>
  <w:style w:type="paragraph" w:customStyle="1" w:styleId="Paragraaf-ongenummerd">
    <w:name w:val="Paragraaf-ongenummerd"/>
    <w:basedOn w:val="Kop2"/>
    <w:next w:val="Standaard"/>
    <w:uiPriority w:val="15"/>
    <w:qFormat/>
    <w:rsid w:val="00CB081A"/>
    <w:pPr>
      <w:numPr>
        <w:ilvl w:val="0"/>
        <w:numId w:val="0"/>
      </w:numPr>
    </w:pPr>
  </w:style>
  <w:style w:type="paragraph" w:customStyle="1" w:styleId="Hoofdstuk-ongenummerd">
    <w:name w:val="Hoofdstuk-ongenummerd"/>
    <w:basedOn w:val="Standaard"/>
    <w:next w:val="Standaard"/>
    <w:uiPriority w:val="12"/>
    <w:qFormat/>
    <w:rsid w:val="00CB081A"/>
    <w:pPr>
      <w:keepNext/>
      <w:spacing w:line="560" w:lineRule="atLeast"/>
      <w:outlineLvl w:val="0"/>
    </w:pPr>
    <w:rPr>
      <w:b/>
      <w:color w:val="25DC71"/>
      <w:sz w:val="56"/>
    </w:rPr>
  </w:style>
  <w:style w:type="numbering" w:customStyle="1" w:styleId="Opsomming0">
    <w:name w:val="Opsomming *"/>
    <w:basedOn w:val="Geenlijst"/>
    <w:uiPriority w:val="99"/>
    <w:rsid w:val="00896789"/>
    <w:pPr>
      <w:numPr>
        <w:numId w:val="5"/>
      </w:numPr>
    </w:pPr>
  </w:style>
  <w:style w:type="paragraph" w:styleId="Inhopg1">
    <w:name w:val="toc 1"/>
    <w:basedOn w:val="Standaard"/>
    <w:next w:val="Standaard"/>
    <w:autoRedefine/>
    <w:uiPriority w:val="39"/>
    <w:semiHidden/>
    <w:rsid w:val="00CB081A"/>
    <w:pPr>
      <w:tabs>
        <w:tab w:val="right" w:pos="8789"/>
      </w:tabs>
      <w:spacing w:before="330" w:line="330" w:lineRule="exact"/>
      <w:ind w:left="567" w:right="482" w:hanging="567"/>
    </w:pPr>
    <w:rPr>
      <w:b/>
      <w:noProof/>
      <w:color w:val="25DC71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semiHidden/>
    <w:rsid w:val="00CB081A"/>
    <w:pPr>
      <w:tabs>
        <w:tab w:val="right" w:pos="8789"/>
      </w:tabs>
      <w:ind w:left="1134" w:right="454" w:hanging="567"/>
    </w:pPr>
    <w:rPr>
      <w:b/>
      <w:noProof/>
    </w:rPr>
  </w:style>
  <w:style w:type="paragraph" w:customStyle="1" w:styleId="Hoofdstuk-genummerd">
    <w:name w:val="Hoofdstuk-genummerd"/>
    <w:basedOn w:val="Kop1"/>
    <w:next w:val="Standaard"/>
    <w:uiPriority w:val="3"/>
    <w:qFormat/>
    <w:rsid w:val="00CB081A"/>
    <w:pPr>
      <w:framePr w:hSpace="0" w:wrap="auto" w:vAnchor="margin" w:hAnchor="text" w:xAlign="left" w:yAlign="inline"/>
      <w:numPr>
        <w:numId w:val="6"/>
      </w:numPr>
      <w:suppressOverlap w:val="0"/>
    </w:pPr>
  </w:style>
  <w:style w:type="paragraph" w:customStyle="1" w:styleId="Paragraaf-genummerd">
    <w:name w:val="Paragraaf-genummerd"/>
    <w:basedOn w:val="Kop2"/>
    <w:next w:val="Standaard"/>
    <w:uiPriority w:val="6"/>
    <w:qFormat/>
    <w:rsid w:val="00CB081A"/>
  </w:style>
  <w:style w:type="paragraph" w:customStyle="1" w:styleId="Subparagraaf-genummerd">
    <w:name w:val="Subparagraaf-genummerd"/>
    <w:basedOn w:val="Kop3"/>
    <w:next w:val="Standaard"/>
    <w:uiPriority w:val="9"/>
    <w:qFormat/>
    <w:rsid w:val="00CB081A"/>
  </w:style>
  <w:style w:type="paragraph" w:customStyle="1" w:styleId="Opsomming-genummerd">
    <w:name w:val="Opsomming-genummerd"/>
    <w:basedOn w:val="Lijstalinea"/>
    <w:uiPriority w:val="24"/>
    <w:qFormat/>
    <w:rsid w:val="00CB081A"/>
    <w:pPr>
      <w:numPr>
        <w:numId w:val="20"/>
      </w:numPr>
    </w:pPr>
  </w:style>
  <w:style w:type="numbering" w:customStyle="1" w:styleId="Opsomming-nummer">
    <w:name w:val="Opsomming-nummer"/>
    <w:basedOn w:val="Geenlijst"/>
    <w:uiPriority w:val="99"/>
    <w:rsid w:val="00CB081A"/>
    <w:pPr>
      <w:numPr>
        <w:numId w:val="8"/>
      </w:numPr>
    </w:pPr>
  </w:style>
  <w:style w:type="paragraph" w:styleId="Lijstalinea">
    <w:name w:val="List Paragraph"/>
    <w:basedOn w:val="Standaard"/>
    <w:uiPriority w:val="34"/>
    <w:semiHidden/>
    <w:rsid w:val="00CB081A"/>
    <w:pPr>
      <w:ind w:left="720"/>
      <w:contextualSpacing/>
    </w:pPr>
  </w:style>
  <w:style w:type="paragraph" w:customStyle="1" w:styleId="Opsomming-alfabetisch">
    <w:name w:val="Opsomming-alfabetisch"/>
    <w:basedOn w:val="Lijstalinea"/>
    <w:uiPriority w:val="27"/>
    <w:qFormat/>
    <w:rsid w:val="00CB081A"/>
    <w:pPr>
      <w:numPr>
        <w:numId w:val="44"/>
      </w:numPr>
    </w:pPr>
  </w:style>
  <w:style w:type="table" w:customStyle="1" w:styleId="Tabelpictogram">
    <w:name w:val="Tabel pictogram"/>
    <w:basedOn w:val="Standaardtabel"/>
    <w:uiPriority w:val="99"/>
    <w:rsid w:val="00CB081A"/>
    <w:pPr>
      <w:spacing w:line="240" w:lineRule="auto"/>
    </w:pPr>
    <w:rPr>
      <w:rFonts w:eastAsiaTheme="minorHAnsi"/>
      <w:color w:val="505050"/>
      <w:lang w:eastAsia="en-US"/>
    </w:rPr>
    <w:tblPr>
      <w:tblCellMar>
        <w:left w:w="0" w:type="dxa"/>
        <w:right w:w="0" w:type="dxa"/>
      </w:tblCellMar>
    </w:tblPr>
  </w:style>
  <w:style w:type="paragraph" w:styleId="Citaat">
    <w:name w:val="Quote"/>
    <w:basedOn w:val="Standaard"/>
    <w:next w:val="Standaard"/>
    <w:link w:val="CitaatChar"/>
    <w:uiPriority w:val="32"/>
    <w:qFormat/>
    <w:rsid w:val="00CB081A"/>
    <w:pPr>
      <w:spacing w:after="160" w:line="528" w:lineRule="atLeast"/>
      <w:ind w:left="567"/>
    </w:pPr>
    <w:rPr>
      <w:rFonts w:eastAsiaTheme="minorEastAsia"/>
      <w:color w:val="949BFF"/>
      <w:sz w:val="44"/>
      <w:szCs w:val="44"/>
      <w:lang w:eastAsia="zh-CN"/>
    </w:rPr>
  </w:style>
  <w:style w:type="character" w:customStyle="1" w:styleId="CitaatChar">
    <w:name w:val="Citaat Char"/>
    <w:basedOn w:val="Standaardalinea-lettertype"/>
    <w:link w:val="Citaat"/>
    <w:uiPriority w:val="32"/>
    <w:rsid w:val="00CB081A"/>
    <w:rPr>
      <w:color w:val="949BFF"/>
      <w:sz w:val="44"/>
      <w:szCs w:val="44"/>
    </w:rPr>
  </w:style>
  <w:style w:type="table" w:customStyle="1" w:styleId="UniveTabel">
    <w:name w:val="UniveTabel"/>
    <w:basedOn w:val="Standaardtabel"/>
    <w:uiPriority w:val="99"/>
    <w:rsid w:val="00CB081A"/>
    <w:pPr>
      <w:spacing w:line="270" w:lineRule="atLeast"/>
    </w:pPr>
    <w:rPr>
      <w:rFonts w:eastAsiaTheme="minorHAnsi"/>
      <w:color w:val="505050"/>
      <w:sz w:val="18"/>
      <w:lang w:eastAsia="en-US"/>
    </w:rPr>
    <w:tblPr>
      <w:tblBorders>
        <w:insideH w:val="single" w:sz="4" w:space="0" w:color="B2B2B2"/>
      </w:tblBorders>
    </w:tblPr>
    <w:tblStylePr w:type="firstRow">
      <w:pPr>
        <w:wordWrap/>
        <w:spacing w:line="330" w:lineRule="atLeast"/>
      </w:pPr>
      <w:rPr>
        <w:b/>
        <w:color w:val="FFFFFF" w:themeColor="background1"/>
        <w:sz w:val="22"/>
      </w:rPr>
      <w:tblPr/>
      <w:tcPr>
        <w:tcBorders>
          <w:bottom w:val="single" w:sz="4" w:space="0" w:color="25DC71"/>
        </w:tcBorders>
        <w:shd w:val="clear" w:color="auto" w:fill="25DC71"/>
      </w:tcPr>
    </w:tblStylePr>
    <w:tblStylePr w:type="lastRow">
      <w:tblPr/>
      <w:tcPr>
        <w:tcBorders>
          <w:bottom w:val="single" w:sz="18" w:space="0" w:color="25DC71"/>
        </w:tcBorders>
      </w:tcPr>
    </w:tblStylePr>
    <w:tblStylePr w:type="firstCol">
      <w:rPr>
        <w:b/>
      </w:rPr>
      <w:tblPr/>
      <w:tcPr>
        <w:shd w:val="clear" w:color="auto" w:fill="F5F5F5"/>
      </w:tcPr>
    </w:tblStylePr>
  </w:style>
  <w:style w:type="paragraph" w:customStyle="1" w:styleId="Rapporttitel">
    <w:name w:val="Rapporttitel"/>
    <w:basedOn w:val="Hoofdstuk-ongenummerd"/>
    <w:next w:val="Standaard"/>
    <w:uiPriority w:val="1"/>
    <w:qFormat/>
    <w:rsid w:val="00CB081A"/>
    <w:pPr>
      <w:framePr w:hSpace="141" w:wrap="around" w:vAnchor="text" w:hAnchor="text" w:y="1"/>
      <w:spacing w:line="1000" w:lineRule="atLeast"/>
      <w:suppressOverlap/>
    </w:pPr>
    <w:rPr>
      <w:rFonts w:cstheme="minorHAnsi"/>
      <w:sz w:val="100"/>
      <w:szCs w:val="100"/>
    </w:rPr>
  </w:style>
  <w:style w:type="paragraph" w:customStyle="1" w:styleId="NaamSchrijver">
    <w:name w:val="Naam Schrijver"/>
    <w:basedOn w:val="Standaard"/>
    <w:next w:val="Standaard"/>
    <w:uiPriority w:val="38"/>
    <w:semiHidden/>
    <w:qFormat/>
    <w:rsid w:val="00CB081A"/>
    <w:pPr>
      <w:framePr w:hSpace="141" w:wrap="around" w:vAnchor="text" w:hAnchor="text" w:y="1"/>
      <w:spacing w:line="420" w:lineRule="atLeast"/>
      <w:suppressOverlap/>
    </w:pPr>
    <w:rPr>
      <w:color w:val="828282"/>
      <w:sz w:val="28"/>
      <w:szCs w:val="28"/>
    </w:rPr>
  </w:style>
  <w:style w:type="paragraph" w:customStyle="1" w:styleId="Subtitel">
    <w:name w:val="Subtitel"/>
    <w:basedOn w:val="Intro"/>
    <w:next w:val="Standaard"/>
    <w:uiPriority w:val="2"/>
    <w:qFormat/>
    <w:rsid w:val="00CB081A"/>
    <w:pPr>
      <w:framePr w:hSpace="141" w:wrap="around" w:vAnchor="text" w:hAnchor="text" w:y="1"/>
      <w:suppressOverlap/>
    </w:pPr>
    <w:rPr>
      <w:sz w:val="40"/>
      <w:szCs w:val="40"/>
    </w:rPr>
  </w:style>
  <w:style w:type="paragraph" w:customStyle="1" w:styleId="Paragraaf-ongenummerdbosbes">
    <w:name w:val="Paragraaf-ongenummerd bosbes"/>
    <w:basedOn w:val="Paragraaf-ongenummerd"/>
    <w:next w:val="Standaard"/>
    <w:uiPriority w:val="16"/>
    <w:qFormat/>
    <w:rsid w:val="00CB081A"/>
    <w:rPr>
      <w:color w:val="919BFF"/>
    </w:rPr>
  </w:style>
  <w:style w:type="paragraph" w:styleId="Voetnoottekst">
    <w:name w:val="footnote text"/>
    <w:basedOn w:val="Standaard"/>
    <w:link w:val="VoetnoottekstChar"/>
    <w:uiPriority w:val="99"/>
    <w:semiHidden/>
    <w:rsid w:val="00CB081A"/>
    <w:pPr>
      <w:spacing w:line="240" w:lineRule="auto"/>
      <w:ind w:left="723" w:right="553" w:hanging="17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B081A"/>
    <w:rPr>
      <w:rFonts w:eastAsiaTheme="minorHAnsi"/>
      <w:color w:val="505050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B081A"/>
    <w:rPr>
      <w:vertAlign w:val="superscript"/>
    </w:rPr>
  </w:style>
  <w:style w:type="numbering" w:styleId="111111">
    <w:name w:val="Outline List 2"/>
    <w:basedOn w:val="Geenlijst"/>
    <w:uiPriority w:val="99"/>
    <w:semiHidden/>
    <w:unhideWhenUsed/>
    <w:rsid w:val="00CB081A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rsid w:val="00CB081A"/>
    <w:pPr>
      <w:numPr>
        <w:numId w:val="22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CB081A"/>
  </w:style>
  <w:style w:type="character" w:customStyle="1" w:styleId="AanhefChar">
    <w:name w:val="Aanhef Char"/>
    <w:basedOn w:val="Standaardalinea-lettertype"/>
    <w:link w:val="Aanhef"/>
    <w:uiPriority w:val="99"/>
    <w:semiHidden/>
    <w:rsid w:val="00CB081A"/>
    <w:rPr>
      <w:rFonts w:eastAsiaTheme="minorHAnsi"/>
      <w:color w:val="505050"/>
      <w:lang w:eastAsia="en-US"/>
    </w:rPr>
  </w:style>
  <w:style w:type="paragraph" w:styleId="Adresenvelop">
    <w:name w:val="envelope address"/>
    <w:basedOn w:val="Standaard"/>
    <w:uiPriority w:val="99"/>
    <w:semiHidden/>
    <w:unhideWhenUsed/>
    <w:rsid w:val="00CB081A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CB081A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CB081A"/>
    <w:rPr>
      <w:rFonts w:eastAsiaTheme="minorHAnsi"/>
      <w:color w:val="505050"/>
      <w:lang w:eastAsia="en-US"/>
    </w:rPr>
  </w:style>
  <w:style w:type="paragraph" w:styleId="Afzender">
    <w:name w:val="envelope return"/>
    <w:basedOn w:val="Standaard"/>
    <w:uiPriority w:val="99"/>
    <w:semiHidden/>
    <w:unhideWhenUsed/>
    <w:rsid w:val="00CB081A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ikelsectie">
    <w:name w:val="Outline List 3"/>
    <w:basedOn w:val="Geenlijst"/>
    <w:uiPriority w:val="99"/>
    <w:semiHidden/>
    <w:unhideWhenUsed/>
    <w:rsid w:val="00CB081A"/>
    <w:pPr>
      <w:numPr>
        <w:numId w:val="23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B08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081A"/>
    <w:rPr>
      <w:rFonts w:ascii="Segoe UI" w:eastAsiaTheme="minorHAnsi" w:hAnsi="Segoe UI" w:cs="Segoe UI"/>
      <w:color w:val="505050"/>
      <w:sz w:val="18"/>
      <w:szCs w:val="18"/>
      <w:lang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CB08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CB081A"/>
    <w:rPr>
      <w:rFonts w:asciiTheme="majorHAnsi" w:eastAsiaTheme="majorEastAsia" w:hAnsiTheme="majorHAnsi" w:cstheme="majorBidi"/>
      <w:color w:val="505050"/>
      <w:sz w:val="24"/>
      <w:szCs w:val="24"/>
      <w:shd w:val="pct20" w:color="auto" w:fill="auto"/>
      <w:lang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CB081A"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CB081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CB081A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CB081A"/>
    <w:pPr>
      <w:ind w:left="220" w:hanging="22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CB081A"/>
  </w:style>
  <w:style w:type="character" w:customStyle="1" w:styleId="DatumChar">
    <w:name w:val="Datum Char"/>
    <w:basedOn w:val="Standaardalinea-lettertype"/>
    <w:link w:val="Datum"/>
    <w:uiPriority w:val="99"/>
    <w:semiHidden/>
    <w:rsid w:val="00CB081A"/>
    <w:rPr>
      <w:rFonts w:eastAsiaTheme="minorHAnsi"/>
      <w:color w:val="505050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CB081A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B081A"/>
    <w:rPr>
      <w:rFonts w:ascii="Segoe UI" w:eastAsiaTheme="minorHAnsi" w:hAnsi="Segoe UI" w:cs="Segoe UI"/>
      <w:color w:val="505050"/>
      <w:sz w:val="16"/>
      <w:szCs w:val="16"/>
      <w:lang w:eastAsia="en-US"/>
    </w:rPr>
  </w:style>
  <w:style w:type="table" w:styleId="Donkerelijst">
    <w:name w:val="Dark List"/>
    <w:basedOn w:val="Standaardtabel"/>
    <w:uiPriority w:val="70"/>
    <w:semiHidden/>
    <w:unhideWhenUsed/>
    <w:rsid w:val="00CB081A"/>
    <w:pPr>
      <w:spacing w:line="240" w:lineRule="auto"/>
    </w:pPr>
    <w:rPr>
      <w:rFonts w:eastAsiaTheme="minorHAns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CB081A"/>
    <w:pPr>
      <w:spacing w:line="240" w:lineRule="auto"/>
    </w:pPr>
    <w:rPr>
      <w:rFonts w:eastAsiaTheme="minorHAns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CB081A"/>
    <w:pPr>
      <w:spacing w:line="240" w:lineRule="auto"/>
    </w:pPr>
    <w:rPr>
      <w:rFonts w:eastAsiaTheme="minorHAns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CB081A"/>
    <w:pPr>
      <w:spacing w:line="240" w:lineRule="auto"/>
    </w:pPr>
    <w:rPr>
      <w:rFonts w:eastAsiaTheme="minorHAns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CB081A"/>
    <w:pPr>
      <w:spacing w:line="240" w:lineRule="auto"/>
    </w:pPr>
    <w:rPr>
      <w:rFonts w:eastAsiaTheme="minorHAns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CB081A"/>
    <w:pPr>
      <w:spacing w:line="240" w:lineRule="auto"/>
    </w:pPr>
    <w:rPr>
      <w:rFonts w:eastAsiaTheme="minorHAns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CB081A"/>
    <w:pPr>
      <w:spacing w:line="240" w:lineRule="auto"/>
    </w:pPr>
    <w:rPr>
      <w:rFonts w:eastAsiaTheme="minorHAns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CB081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CB081A"/>
    <w:rPr>
      <w:rFonts w:eastAsiaTheme="minorHAnsi"/>
      <w:i/>
      <w:iCs/>
      <w:color w:val="5B9BD5" w:themeColor="accent1"/>
      <w:lang w:eastAsia="en-US"/>
    </w:rPr>
  </w:style>
  <w:style w:type="table" w:styleId="Eenvoudigetabel1">
    <w:name w:val="Table Simple 1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color w:val="505050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color w:val="505050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CB081A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B081A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B081A"/>
    <w:rPr>
      <w:rFonts w:eastAsiaTheme="minorHAnsi"/>
      <w:color w:val="505050"/>
      <w:sz w:val="20"/>
      <w:szCs w:val="20"/>
      <w:lang w:eastAsia="en-US"/>
    </w:rPr>
  </w:style>
  <w:style w:type="table" w:styleId="Elegantetabel">
    <w:name w:val="Table Elegant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CB081A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CB081A"/>
    <w:rPr>
      <w:rFonts w:eastAsiaTheme="minorHAnsi"/>
      <w:color w:val="505050"/>
      <w:lang w:eastAsia="en-US"/>
    </w:rPr>
  </w:style>
  <w:style w:type="paragraph" w:styleId="Geenafstand">
    <w:name w:val="No Spacing"/>
    <w:uiPriority w:val="1"/>
    <w:semiHidden/>
    <w:qFormat/>
    <w:rsid w:val="00CB081A"/>
    <w:pPr>
      <w:spacing w:line="240" w:lineRule="auto"/>
    </w:pPr>
    <w:rPr>
      <w:rFonts w:eastAsiaTheme="minorHAnsi"/>
      <w:color w:val="505050"/>
      <w:lang w:eastAsia="en-US"/>
    </w:rPr>
  </w:style>
  <w:style w:type="table" w:styleId="Gemiddeldraster1">
    <w:name w:val="Medium Grid 1"/>
    <w:basedOn w:val="Standaardtabel"/>
    <w:uiPriority w:val="67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CB081A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CB081A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CB081A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CB081A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CB081A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CB081A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CB081A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CB081A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CB081A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CB081A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CB081A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CB081A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CB081A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CB081A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CB081A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CB081A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CB081A"/>
    <w:rPr>
      <w:rFonts w:eastAsiaTheme="minorHAnsi"/>
      <w:color w:val="505050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CB081A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CB081A"/>
    <w:rPr>
      <w:rFonts w:ascii="Consolas" w:eastAsiaTheme="minorHAnsi" w:hAnsi="Consolas"/>
      <w:color w:val="505050"/>
      <w:sz w:val="20"/>
      <w:szCs w:val="20"/>
      <w:lang w:eastAsia="en-US"/>
    </w:rPr>
  </w:style>
  <w:style w:type="character" w:styleId="HTMLCode">
    <w:name w:val="HTML Code"/>
    <w:basedOn w:val="Standaardalinea-lettertype"/>
    <w:uiPriority w:val="99"/>
    <w:semiHidden/>
    <w:unhideWhenUsed/>
    <w:rsid w:val="00CB081A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CB081A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CB081A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CB081A"/>
  </w:style>
  <w:style w:type="paragraph" w:styleId="HTML-adres">
    <w:name w:val="HTML Address"/>
    <w:basedOn w:val="Standaard"/>
    <w:link w:val="HTML-adresChar"/>
    <w:uiPriority w:val="99"/>
    <w:semiHidden/>
    <w:unhideWhenUsed/>
    <w:rsid w:val="00CB081A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CB081A"/>
    <w:rPr>
      <w:rFonts w:eastAsiaTheme="minorHAnsi"/>
      <w:i/>
      <w:iCs/>
      <w:color w:val="505050"/>
      <w:lang w:eastAsia="en-US"/>
    </w:rPr>
  </w:style>
  <w:style w:type="character" w:styleId="HTML-citaat">
    <w:name w:val="HTML Cite"/>
    <w:basedOn w:val="Standaardalinea-lettertype"/>
    <w:uiPriority w:val="99"/>
    <w:semiHidden/>
    <w:unhideWhenUsed/>
    <w:rsid w:val="00CB081A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CB081A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CB081A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CB081A"/>
    <w:rPr>
      <w:rFonts w:ascii="Consolas" w:hAnsi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CB081A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CB081A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CB081A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CB081A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CB081A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CB081A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CB081A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CB081A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CB081A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CB081A"/>
    <w:rPr>
      <w:rFonts w:asciiTheme="majorHAnsi" w:eastAsiaTheme="majorEastAsia" w:hAnsiTheme="majorHAnsi" w:cstheme="majorBidi"/>
      <w:b/>
      <w:bCs/>
    </w:rPr>
  </w:style>
  <w:style w:type="paragraph" w:styleId="Inhopg4">
    <w:name w:val="toc 4"/>
    <w:basedOn w:val="Standaard"/>
    <w:next w:val="Standaard"/>
    <w:autoRedefine/>
    <w:uiPriority w:val="39"/>
    <w:semiHidden/>
    <w:rsid w:val="00CB081A"/>
    <w:pPr>
      <w:tabs>
        <w:tab w:val="right" w:pos="17010"/>
      </w:tabs>
      <w:spacing w:before="330"/>
      <w:ind w:left="1134" w:right="-5670" w:hanging="567"/>
      <w:contextualSpacing/>
    </w:pPr>
    <w:rPr>
      <w:noProof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CB081A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CB081A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CB081A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CB081A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CB081A"/>
    <w:pPr>
      <w:spacing w:after="100"/>
      <w:ind w:left="1760"/>
    </w:pPr>
  </w:style>
  <w:style w:type="character" w:styleId="Intensievebenadrukking">
    <w:name w:val="Intense Emphasis"/>
    <w:basedOn w:val="Standaardalinea-lettertype"/>
    <w:uiPriority w:val="21"/>
    <w:semiHidden/>
    <w:qFormat/>
    <w:rsid w:val="00CB081A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qFormat/>
    <w:rsid w:val="00CB081A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color w:val="000080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color w:val="FFFFFF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CB081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B081A"/>
    <w:pPr>
      <w:keepLines/>
      <w:framePr w:hSpace="0" w:wrap="auto" w:vAnchor="margin" w:hAnchor="text" w:xAlign="left" w:yAlign="inline"/>
      <w:numPr>
        <w:numId w:val="0"/>
      </w:numPr>
      <w:spacing w:before="240" w:line="330" w:lineRule="atLeast"/>
      <w:suppressOverlap w:val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en-US"/>
    </w:rPr>
  </w:style>
  <w:style w:type="table" w:styleId="Lichtraster">
    <w:name w:val="Light Grid"/>
    <w:basedOn w:val="Standaardtabel"/>
    <w:uiPriority w:val="62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CB081A"/>
    <w:pPr>
      <w:spacing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CB081A"/>
    <w:pPr>
      <w:spacing w:line="240" w:lineRule="auto"/>
    </w:pPr>
    <w:rPr>
      <w:rFonts w:eastAsiaTheme="minorHAnsi"/>
      <w:color w:val="2E74B5" w:themeColor="accent1" w:themeShade="BF"/>
      <w:lang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CB081A"/>
    <w:pPr>
      <w:spacing w:line="240" w:lineRule="auto"/>
    </w:pPr>
    <w:rPr>
      <w:rFonts w:eastAsiaTheme="minorHAnsi"/>
      <w:color w:val="C45911" w:themeColor="accent2" w:themeShade="BF"/>
      <w:lang w:eastAsia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CB081A"/>
    <w:pPr>
      <w:spacing w:line="240" w:lineRule="auto"/>
    </w:pPr>
    <w:rPr>
      <w:rFonts w:eastAsiaTheme="minorHAnsi"/>
      <w:color w:val="7B7B7B" w:themeColor="accent3" w:themeShade="BF"/>
      <w:lang w:eastAsia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CB081A"/>
    <w:pPr>
      <w:spacing w:line="240" w:lineRule="auto"/>
    </w:pPr>
    <w:rPr>
      <w:rFonts w:eastAsiaTheme="minorHAnsi"/>
      <w:color w:val="BF8F00" w:themeColor="accent4" w:themeShade="BF"/>
      <w:lang w:eastAsia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CB081A"/>
    <w:pPr>
      <w:spacing w:line="240" w:lineRule="auto"/>
    </w:pPr>
    <w:rPr>
      <w:rFonts w:eastAsiaTheme="minorHAnsi"/>
      <w:color w:val="2F5496" w:themeColor="accent5" w:themeShade="BF"/>
      <w:lang w:eastAsia="en-U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CB081A"/>
    <w:pPr>
      <w:spacing w:line="240" w:lineRule="auto"/>
    </w:pPr>
    <w:rPr>
      <w:rFonts w:eastAsiaTheme="minorHAnsi"/>
      <w:color w:val="538135" w:themeColor="accent6" w:themeShade="BF"/>
      <w:lang w:eastAsia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CB081A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CB081A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CB081A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CB081A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CB081A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CB081A"/>
  </w:style>
  <w:style w:type="paragraph" w:styleId="Lijstopsomteken">
    <w:name w:val="List Bullet"/>
    <w:basedOn w:val="Standaard"/>
    <w:uiPriority w:val="99"/>
    <w:semiHidden/>
    <w:unhideWhenUsed/>
    <w:rsid w:val="00CB081A"/>
    <w:pPr>
      <w:numPr>
        <w:numId w:val="1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CB081A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CB081A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CB081A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CB081A"/>
    <w:pPr>
      <w:numPr>
        <w:numId w:val="15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CB081A"/>
    <w:pPr>
      <w:numPr>
        <w:numId w:val="11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CB081A"/>
    <w:pPr>
      <w:numPr>
        <w:numId w:val="16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CB081A"/>
    <w:pPr>
      <w:numPr>
        <w:numId w:val="17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CB081A"/>
    <w:pPr>
      <w:numPr>
        <w:numId w:val="18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CB081A"/>
    <w:pPr>
      <w:numPr>
        <w:numId w:val="19"/>
      </w:numPr>
      <w:contextualSpacing/>
    </w:pPr>
  </w:style>
  <w:style w:type="table" w:styleId="Lijsttabel1licht">
    <w:name w:val="List Table 1 Light"/>
    <w:basedOn w:val="Standaardtabel"/>
    <w:uiPriority w:val="46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CB081A"/>
    <w:pPr>
      <w:spacing w:line="240" w:lineRule="auto"/>
    </w:pPr>
    <w:rPr>
      <w:rFonts w:eastAsiaTheme="minorHAns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CB081A"/>
    <w:pPr>
      <w:spacing w:line="240" w:lineRule="auto"/>
    </w:pPr>
    <w:rPr>
      <w:rFonts w:eastAsiaTheme="minorHAns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CB081A"/>
    <w:pPr>
      <w:spacing w:line="240" w:lineRule="auto"/>
    </w:pPr>
    <w:rPr>
      <w:rFonts w:eastAsiaTheme="minorHAns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CB081A"/>
    <w:pPr>
      <w:spacing w:line="240" w:lineRule="auto"/>
    </w:pPr>
    <w:rPr>
      <w:rFonts w:eastAsiaTheme="minorHAns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CB081A"/>
    <w:pPr>
      <w:spacing w:line="240" w:lineRule="auto"/>
    </w:pPr>
    <w:rPr>
      <w:rFonts w:eastAsiaTheme="minorHAns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CB081A"/>
    <w:pPr>
      <w:spacing w:line="240" w:lineRule="auto"/>
    </w:pPr>
    <w:rPr>
      <w:rFonts w:eastAsiaTheme="minorHAns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CB081A"/>
    <w:pPr>
      <w:spacing w:line="240" w:lineRule="auto"/>
    </w:pPr>
    <w:rPr>
      <w:rFonts w:eastAsiaTheme="minorHAns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CB081A"/>
    <w:pPr>
      <w:spacing w:line="240" w:lineRule="auto"/>
    </w:pPr>
    <w:rPr>
      <w:rFonts w:eastAsiaTheme="minorHAnsi"/>
      <w:color w:val="2E74B5" w:themeColor="accent1" w:themeShade="BF"/>
      <w:lang w:eastAsia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CB081A"/>
    <w:pPr>
      <w:spacing w:line="240" w:lineRule="auto"/>
    </w:pPr>
    <w:rPr>
      <w:rFonts w:eastAsiaTheme="minorHAnsi"/>
      <w:color w:val="C45911" w:themeColor="accent2" w:themeShade="BF"/>
      <w:lang w:eastAsia="en-US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CB081A"/>
    <w:pPr>
      <w:spacing w:line="240" w:lineRule="auto"/>
    </w:pPr>
    <w:rPr>
      <w:rFonts w:eastAsiaTheme="minorHAnsi"/>
      <w:color w:val="7B7B7B" w:themeColor="accent3" w:themeShade="BF"/>
      <w:lang w:eastAsia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CB081A"/>
    <w:pPr>
      <w:spacing w:line="240" w:lineRule="auto"/>
    </w:pPr>
    <w:rPr>
      <w:rFonts w:eastAsiaTheme="minorHAnsi"/>
      <w:color w:val="BF8F00" w:themeColor="accent4" w:themeShade="BF"/>
      <w:lang w:eastAsia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CB081A"/>
    <w:pPr>
      <w:spacing w:line="240" w:lineRule="auto"/>
    </w:pPr>
    <w:rPr>
      <w:rFonts w:eastAsiaTheme="minorHAnsi"/>
      <w:color w:val="2F5496" w:themeColor="accent5" w:themeShade="BF"/>
      <w:lang w:eastAsia="en-US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CB081A"/>
    <w:pPr>
      <w:spacing w:line="240" w:lineRule="auto"/>
    </w:pPr>
    <w:rPr>
      <w:rFonts w:eastAsiaTheme="minorHAnsi"/>
      <w:color w:val="538135" w:themeColor="accent6" w:themeShade="BF"/>
      <w:lang w:eastAsia="en-US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CB081A"/>
    <w:pPr>
      <w:spacing w:line="240" w:lineRule="auto"/>
    </w:pPr>
    <w:rPr>
      <w:rFonts w:eastAsiaTheme="minorHAnsi"/>
      <w:color w:val="2E74B5" w:themeColor="accent1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CB081A"/>
    <w:pPr>
      <w:spacing w:line="240" w:lineRule="auto"/>
    </w:pPr>
    <w:rPr>
      <w:rFonts w:eastAsiaTheme="minorHAnsi"/>
      <w:color w:val="C45911" w:themeColor="accent2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CB081A"/>
    <w:pPr>
      <w:spacing w:line="240" w:lineRule="auto"/>
    </w:pPr>
    <w:rPr>
      <w:rFonts w:eastAsiaTheme="minorHAnsi"/>
      <w:color w:val="7B7B7B" w:themeColor="accent3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CB081A"/>
    <w:pPr>
      <w:spacing w:line="240" w:lineRule="auto"/>
    </w:pPr>
    <w:rPr>
      <w:rFonts w:eastAsiaTheme="minorHAnsi"/>
      <w:color w:val="BF8F00" w:themeColor="accent4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CB081A"/>
    <w:pPr>
      <w:spacing w:line="240" w:lineRule="auto"/>
    </w:pPr>
    <w:rPr>
      <w:rFonts w:eastAsiaTheme="minorHAnsi"/>
      <w:color w:val="2F5496" w:themeColor="accent5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CB081A"/>
    <w:pPr>
      <w:spacing w:line="240" w:lineRule="auto"/>
    </w:pPr>
    <w:rPr>
      <w:rFonts w:eastAsiaTheme="minorHAnsi"/>
      <w:color w:val="538135" w:themeColor="accent6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rsid w:val="00CB081A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CB081A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CB081A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CB081A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CB081A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CB08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30" w:lineRule="atLeast"/>
    </w:pPr>
    <w:rPr>
      <w:rFonts w:ascii="Consolas" w:eastAsiaTheme="minorHAnsi" w:hAnsi="Consolas"/>
      <w:color w:val="505050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B081A"/>
    <w:rPr>
      <w:rFonts w:ascii="Consolas" w:eastAsiaTheme="minorHAnsi" w:hAnsi="Consolas"/>
      <w:color w:val="505050"/>
      <w:sz w:val="20"/>
      <w:szCs w:val="20"/>
      <w:lang w:eastAsia="en-US"/>
    </w:rPr>
  </w:style>
  <w:style w:type="character" w:styleId="Nadruk">
    <w:name w:val="Emphasis"/>
    <w:basedOn w:val="Standaardalinea-lettertype"/>
    <w:uiPriority w:val="20"/>
    <w:semiHidden/>
    <w:qFormat/>
    <w:rsid w:val="00CB081A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CB081A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CB081A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B081A"/>
    <w:rPr>
      <w:rFonts w:eastAsiaTheme="minorHAnsi"/>
      <w:color w:val="505050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CB081A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CB081A"/>
    <w:rPr>
      <w:rFonts w:asciiTheme="minorHAnsi" w:hAnsiTheme="minorHAnsi"/>
      <w:color w:val="5A5A5A" w:themeColor="text1" w:themeTint="A5"/>
      <w:spacing w:val="15"/>
      <w:lang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B081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B081A"/>
    <w:rPr>
      <w:rFonts w:eastAsiaTheme="minorHAnsi"/>
      <w:color w:val="505050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08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081A"/>
    <w:rPr>
      <w:rFonts w:eastAsiaTheme="minorHAnsi"/>
      <w:b/>
      <w:bCs/>
      <w:color w:val="505050"/>
      <w:sz w:val="20"/>
      <w:szCs w:val="20"/>
      <w:lang w:eastAsia="en-US"/>
    </w:rPr>
  </w:style>
  <w:style w:type="table" w:styleId="Onopgemaaktetabel1">
    <w:name w:val="Plain Table 1"/>
    <w:basedOn w:val="Standaardtabel"/>
    <w:uiPriority w:val="41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rsid w:val="00CB081A"/>
  </w:style>
  <w:style w:type="paragraph" w:styleId="Plattetekst">
    <w:name w:val="Body Text"/>
    <w:basedOn w:val="Standaard"/>
    <w:link w:val="PlattetekstChar"/>
    <w:uiPriority w:val="99"/>
    <w:semiHidden/>
    <w:unhideWhenUsed/>
    <w:rsid w:val="00CB081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B081A"/>
    <w:rPr>
      <w:rFonts w:eastAsiaTheme="minorHAnsi"/>
      <w:color w:val="505050"/>
      <w:lang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CB081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CB081A"/>
    <w:rPr>
      <w:rFonts w:eastAsiaTheme="minorHAnsi"/>
      <w:color w:val="505050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CB081A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CB081A"/>
    <w:rPr>
      <w:rFonts w:eastAsiaTheme="minorHAnsi"/>
      <w:color w:val="505050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CB081A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CB081A"/>
    <w:rPr>
      <w:rFonts w:eastAsiaTheme="minorHAnsi"/>
      <w:color w:val="505050"/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CB081A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CB081A"/>
    <w:rPr>
      <w:rFonts w:eastAsiaTheme="minorHAnsi"/>
      <w:color w:val="50505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CB081A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CB081A"/>
    <w:rPr>
      <w:rFonts w:eastAsiaTheme="minorHAnsi"/>
      <w:color w:val="505050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CB081A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CB081A"/>
    <w:rPr>
      <w:rFonts w:eastAsiaTheme="minorHAnsi"/>
      <w:color w:val="505050"/>
      <w:lang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CB081A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CB081A"/>
    <w:rPr>
      <w:rFonts w:eastAsiaTheme="minorHAnsi"/>
      <w:color w:val="505050"/>
      <w:sz w:val="16"/>
      <w:szCs w:val="16"/>
      <w:lang w:eastAsia="en-US"/>
    </w:rPr>
  </w:style>
  <w:style w:type="table" w:styleId="Professioneletabel">
    <w:name w:val="Table Professional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CB081A"/>
    <w:pPr>
      <w:spacing w:line="240" w:lineRule="auto"/>
    </w:pPr>
    <w:rPr>
      <w:rFonts w:eastAsiaTheme="minorHAnsi"/>
      <w:color w:val="2E74B5" w:themeColor="accent1" w:themeShade="BF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CB081A"/>
    <w:pPr>
      <w:spacing w:line="240" w:lineRule="auto"/>
    </w:pPr>
    <w:rPr>
      <w:rFonts w:eastAsiaTheme="minorHAnsi"/>
      <w:color w:val="C45911" w:themeColor="accent2" w:themeShade="BF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CB081A"/>
    <w:pPr>
      <w:spacing w:line="240" w:lineRule="auto"/>
    </w:pPr>
    <w:rPr>
      <w:rFonts w:eastAsiaTheme="minorHAnsi"/>
      <w:color w:val="7B7B7B" w:themeColor="accent3" w:themeShade="BF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CB081A"/>
    <w:pPr>
      <w:spacing w:line="240" w:lineRule="auto"/>
    </w:pPr>
    <w:rPr>
      <w:rFonts w:eastAsiaTheme="minorHAnsi"/>
      <w:color w:val="BF8F00" w:themeColor="accent4" w:themeShade="BF"/>
      <w:lang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CB081A"/>
    <w:pPr>
      <w:spacing w:line="240" w:lineRule="auto"/>
    </w:pPr>
    <w:rPr>
      <w:rFonts w:eastAsiaTheme="minorHAnsi"/>
      <w:color w:val="2F5496" w:themeColor="accent5" w:themeShade="BF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CB081A"/>
    <w:pPr>
      <w:spacing w:line="240" w:lineRule="auto"/>
    </w:pPr>
    <w:rPr>
      <w:rFonts w:eastAsiaTheme="minorHAnsi"/>
      <w:color w:val="538135" w:themeColor="accent6" w:themeShade="BF"/>
      <w:lang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CB081A"/>
    <w:pPr>
      <w:spacing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CB081A"/>
    <w:pPr>
      <w:spacing w:line="240" w:lineRule="auto"/>
    </w:pPr>
    <w:rPr>
      <w:rFonts w:eastAsiaTheme="minorHAnsi"/>
      <w:color w:val="2E74B5" w:themeColor="accent1" w:themeShade="BF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CB081A"/>
    <w:pPr>
      <w:spacing w:line="240" w:lineRule="auto"/>
    </w:pPr>
    <w:rPr>
      <w:rFonts w:eastAsiaTheme="minorHAnsi"/>
      <w:color w:val="C45911" w:themeColor="accent2" w:themeShade="BF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CB081A"/>
    <w:pPr>
      <w:spacing w:line="240" w:lineRule="auto"/>
    </w:pPr>
    <w:rPr>
      <w:rFonts w:eastAsiaTheme="minorHAnsi"/>
      <w:color w:val="7B7B7B" w:themeColor="accent3" w:themeShade="BF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CB081A"/>
    <w:pPr>
      <w:spacing w:line="240" w:lineRule="auto"/>
    </w:pPr>
    <w:rPr>
      <w:rFonts w:eastAsiaTheme="minorHAnsi"/>
      <w:color w:val="BF8F00" w:themeColor="accent4" w:themeShade="BF"/>
      <w:lang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CB081A"/>
    <w:pPr>
      <w:spacing w:line="240" w:lineRule="auto"/>
    </w:pPr>
    <w:rPr>
      <w:rFonts w:eastAsiaTheme="minorHAnsi"/>
      <w:color w:val="2F5496" w:themeColor="accent5" w:themeShade="BF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CB081A"/>
    <w:pPr>
      <w:spacing w:line="240" w:lineRule="auto"/>
    </w:pPr>
    <w:rPr>
      <w:rFonts w:eastAsiaTheme="minorHAnsi"/>
      <w:color w:val="538135" w:themeColor="accent6" w:themeShade="BF"/>
      <w:lang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CB081A"/>
  </w:style>
  <w:style w:type="paragraph" w:styleId="Standaardinspringing">
    <w:name w:val="Normal Indent"/>
    <w:basedOn w:val="Standaard"/>
    <w:uiPriority w:val="99"/>
    <w:semiHidden/>
    <w:unhideWhenUsed/>
    <w:rsid w:val="00CB081A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qFormat/>
    <w:rsid w:val="00CB081A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qFormat/>
    <w:rsid w:val="00CB081A"/>
    <w:rPr>
      <w:smallCaps/>
      <w:color w:val="5A5A5A" w:themeColor="text1" w:themeTint="A5"/>
    </w:rPr>
  </w:style>
  <w:style w:type="table" w:styleId="Tabelkolommen1">
    <w:name w:val="Table Columns 1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b/>
      <w:bCs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b/>
      <w:bCs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b/>
      <w:bCs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color w:val="505050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color w:val="505050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color w:val="505050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color w:val="505050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CB081A"/>
    <w:pPr>
      <w:spacing w:line="240" w:lineRule="auto"/>
    </w:pPr>
    <w:rPr>
      <w:rFonts w:eastAsiaTheme="minorHAnsi"/>
      <w:color w:val="505050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b/>
      <w:bCs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CB081A"/>
    <w:pPr>
      <w:spacing w:line="240" w:lineRule="auto"/>
    </w:pPr>
    <w:rPr>
      <w:rFonts w:eastAsiaTheme="minorHAnsi"/>
      <w:color w:val="505050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color w:val="50505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B081A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B081A"/>
    <w:rPr>
      <w:rFonts w:ascii="Consolas" w:eastAsiaTheme="minorHAnsi" w:hAnsi="Consolas"/>
      <w:color w:val="505050"/>
      <w:sz w:val="21"/>
      <w:szCs w:val="21"/>
      <w:lang w:eastAsia="en-US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CB081A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CB081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Titelvanboek">
    <w:name w:val="Book Title"/>
    <w:basedOn w:val="Standaardalinea-lettertype"/>
    <w:uiPriority w:val="33"/>
    <w:semiHidden/>
    <w:qFormat/>
    <w:rsid w:val="00CB081A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color w:val="505050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color w:val="505050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CB081A"/>
    <w:rPr>
      <w:sz w:val="16"/>
      <w:szCs w:val="16"/>
    </w:rPr>
  </w:style>
  <w:style w:type="table" w:styleId="Webtabel1">
    <w:name w:val="Table Web 1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CB081A"/>
    <w:pPr>
      <w:spacing w:line="330" w:lineRule="atLeast"/>
    </w:pPr>
    <w:rPr>
      <w:rFonts w:eastAsiaTheme="minorHAnsi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semiHidden/>
    <w:qFormat/>
    <w:rsid w:val="00CB081A"/>
    <w:rPr>
      <w:b/>
      <w:bCs/>
    </w:rPr>
  </w:style>
  <w:style w:type="paragraph" w:customStyle="1" w:styleId="Entiteitgrijs">
    <w:name w:val="Entiteit grijs"/>
    <w:basedOn w:val="Standaard"/>
    <w:uiPriority w:val="37"/>
    <w:qFormat/>
    <w:rsid w:val="00A9698E"/>
    <w:pPr>
      <w:framePr w:wrap="around" w:vAnchor="page" w:hAnchor="page" w:x="8109" w:y="767"/>
      <w:spacing w:line="360" w:lineRule="exact"/>
      <w:suppressOverlap/>
    </w:pPr>
    <w:rPr>
      <w:b/>
      <w:color w:val="828282"/>
      <w:sz w:val="28"/>
      <w:szCs w:val="28"/>
    </w:rPr>
  </w:style>
  <w:style w:type="character" w:customStyle="1" w:styleId="bijlage0">
    <w:name w:val="bijlage"/>
    <w:basedOn w:val="Standaardalinea-lettertype"/>
    <w:rsid w:val="0067509E"/>
    <w:rPr>
      <w:rFonts w:ascii="Arial" w:hAnsi="Arial"/>
      <w:b/>
      <w:spacing w:val="8"/>
      <w:sz w:val="14"/>
    </w:rPr>
  </w:style>
  <w:style w:type="paragraph" w:customStyle="1" w:styleId="ondertekening">
    <w:name w:val="ondertekening"/>
    <w:basedOn w:val="Standaard"/>
    <w:rsid w:val="00A90C96"/>
    <w:pPr>
      <w:keepNext/>
      <w:keepLines/>
      <w:overflowPunct w:val="0"/>
      <w:autoSpaceDE w:val="0"/>
      <w:autoSpaceDN w:val="0"/>
      <w:adjustRightInd w:val="0"/>
      <w:spacing w:line="300" w:lineRule="atLeast"/>
      <w:textAlignment w:val="baseline"/>
    </w:pPr>
    <w:rPr>
      <w:rFonts w:eastAsia="Times New Roman" w:cs="Times New Roman"/>
      <w:szCs w:val="20"/>
      <w:lang w:val="nl" w:eastAsia="nl-NL"/>
    </w:rPr>
  </w:style>
  <w:style w:type="paragraph" w:customStyle="1" w:styleId="Groet">
    <w:name w:val="Groet"/>
    <w:basedOn w:val="Standaard"/>
    <w:rsid w:val="00570887"/>
    <w:pPr>
      <w:keepNext/>
      <w:keepLines/>
      <w:overflowPunct w:val="0"/>
      <w:autoSpaceDE w:val="0"/>
      <w:autoSpaceDN w:val="0"/>
      <w:adjustRightInd w:val="0"/>
      <w:spacing w:before="600" w:after="300" w:line="300" w:lineRule="atLeast"/>
      <w:textAlignment w:val="baseline"/>
    </w:pPr>
    <w:rPr>
      <w:rFonts w:eastAsia="Times New Roman" w:cs="Times New Roman"/>
      <w:szCs w:val="20"/>
      <w:lang w:val="nl" w:eastAsia="nl-NL"/>
    </w:rPr>
  </w:style>
  <w:style w:type="paragraph" w:customStyle="1" w:styleId="HeaderVariabel">
    <w:name w:val="Header Variabel"/>
    <w:basedOn w:val="Standaard"/>
    <w:rsid w:val="008A445B"/>
    <w:pPr>
      <w:overflowPunct w:val="0"/>
      <w:autoSpaceDE w:val="0"/>
      <w:autoSpaceDN w:val="0"/>
      <w:adjustRightInd w:val="0"/>
      <w:spacing w:before="10" w:line="300" w:lineRule="atLeast"/>
      <w:textAlignment w:val="baseline"/>
    </w:pPr>
    <w:rPr>
      <w:rFonts w:ascii="Times New Roman" w:eastAsia="Times New Roman" w:hAnsi="Times New Roman" w:cs="Times New Roman"/>
      <w:color w:val="auto"/>
      <w:szCs w:val="20"/>
      <w:lang w:val="nl" w:eastAsia="nl-NL"/>
    </w:rPr>
  </w:style>
  <w:style w:type="paragraph" w:customStyle="1" w:styleId="UnivStandaard">
    <w:name w:val="Univé Standaard"/>
    <w:basedOn w:val="Standaard"/>
    <w:qFormat/>
    <w:rsid w:val="007243B4"/>
    <w:pPr>
      <w:overflowPunct w:val="0"/>
      <w:autoSpaceDE w:val="0"/>
      <w:autoSpaceDN w:val="0"/>
      <w:adjustRightInd w:val="0"/>
      <w:spacing w:line="300" w:lineRule="atLeast"/>
      <w:textAlignment w:val="baseline"/>
    </w:pPr>
    <w:rPr>
      <w:rFonts w:eastAsia="Times New Roman" w:cs="Times New Roman"/>
      <w:szCs w:val="20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Huisstijl\Word\UNIVE\UNIVE%20Document\Unive%20sjablonen\a.%20brie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 Version="2003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9F83E5EFF9B5479FEDA67AC82EF369" ma:contentTypeVersion="21" ma:contentTypeDescription="Een nieuw document maken." ma:contentTypeScope="" ma:versionID="e74fc3d3e7ccf779b4d5562aded74dce">
  <xsd:schema xmlns:xsd="http://www.w3.org/2001/XMLSchema" xmlns:xs="http://www.w3.org/2001/XMLSchema" xmlns:p="http://schemas.microsoft.com/office/2006/metadata/properties" xmlns:ns2="69308050-7e32-4d2b-83ee-b1e52ade6659" xmlns:ns3="86d29582-7f8b-4c7e-a1cd-03cda57af240" xmlns:ns4="9a9e2135-aca5-45c3-a133-7b38d19bd926" xmlns:ns5="6cf53ae4-314b-435e-9685-19b7f7b8df07" targetNamespace="http://schemas.microsoft.com/office/2006/metadata/properties" ma:root="true" ma:fieldsID="ac201522d7274ea3a5b19c15e915256f" ns2:_="" ns3:_="" ns4:_="" ns5:_="">
    <xsd:import namespace="69308050-7e32-4d2b-83ee-b1e52ade6659"/>
    <xsd:import namespace="86d29582-7f8b-4c7e-a1cd-03cda57af240"/>
    <xsd:import namespace="9a9e2135-aca5-45c3-a133-7b38d19bd926"/>
    <xsd:import namespace="6cf53ae4-314b-435e-9685-19b7f7b8df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apeigenaar" minOccurs="0"/>
                <xsd:element ref="ns2:Verantwoordelijke" minOccurs="0"/>
                <xsd:element ref="ns2:Verantwoordelijk2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3:Retentie_van_toepassing" minOccurs="0"/>
                <xsd:element ref="ns5:Datumverwijder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08050-7e32-4d2b-83ee-b1e52ade6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apeigenaar" ma:index="20" nillable="true" ma:displayName="Mapeigenaar" ma:format="Dropdown" ma:list="UserInfo" ma:SharePointGroup="0" ma:internalName="Mapeigenaa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antwoordelijke" ma:index="21" nillable="true" ma:displayName="Verantwoordelijke 1" ma:format="Dropdown" ma:list="UserInfo" ma:SharePointGroup="0" ma:internalName="Verantwoordelijk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antwoordelijk2" ma:index="22" nillable="true" ma:displayName="Verantwoordelijk 2" ma:format="Dropdown" ma:list="UserInfo" ma:SharePointGroup="0" ma:internalName="Verantwoordelijk2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bba0d98c-e820-4af5-9c5e-907b75beab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29582-7f8b-4c7e-a1cd-03cda57af2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Retentie_van_toepassing" ma:index="29" nillable="true" ma:displayName="Retentie van toepassing" ma:internalName="Retentie_van_toepass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2135-aca5-45c3-a133-7b38d19bd926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e84966d-9ef5-4aa8-9c61-e0f37125ff40}" ma:internalName="TaxCatchAll" ma:showField="CatchAllData" ma:web="86d29582-7f8b-4c7e-a1cd-03cda57af2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53ae4-314b-435e-9685-19b7f7b8df07" elementFormDefault="qualified">
    <xsd:import namespace="http://schemas.microsoft.com/office/2006/documentManagement/types"/>
    <xsd:import namespace="http://schemas.microsoft.com/office/infopath/2007/PartnerControls"/>
    <xsd:element name="Datumverwijderen" ma:index="30" nillable="true" ma:displayName="Datum verwijderen" ma:format="DateOnly" ma:internalName="Datumverwijder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308050-7e32-4d2b-83ee-b1e52ade6659">
      <Terms xmlns="http://schemas.microsoft.com/office/infopath/2007/PartnerControls"/>
    </lcf76f155ced4ddcb4097134ff3c332f>
    <Datumverwijderen xmlns="6cf53ae4-314b-435e-9685-19b7f7b8df07" xsi:nil="true"/>
    <Verantwoordelijk2 xmlns="69308050-7e32-4d2b-83ee-b1e52ade6659">
      <UserInfo>
        <DisplayName/>
        <AccountId xsi:nil="true"/>
        <AccountType/>
      </UserInfo>
    </Verantwoordelijk2>
    <Verantwoordelijke xmlns="69308050-7e32-4d2b-83ee-b1e52ade6659">
      <UserInfo>
        <DisplayName/>
        <AccountId xsi:nil="true"/>
        <AccountType/>
      </UserInfo>
    </Verantwoordelijke>
    <TaxCatchAll xmlns="9a9e2135-aca5-45c3-a133-7b38d19bd926" xsi:nil="true"/>
    <Mapeigenaar xmlns="69308050-7e32-4d2b-83ee-b1e52ade6659">
      <UserInfo>
        <DisplayName/>
        <AccountId xsi:nil="true"/>
        <AccountType/>
      </UserInfo>
    </Mapeigenaar>
    <Retentie_van_toepassing xmlns="86d29582-7f8b-4c7e-a1cd-03cda57af240" xsi:nil="true"/>
  </documentManagement>
</p:properties>
</file>

<file path=customXml/itemProps1.xml><?xml version="1.0" encoding="utf-8"?>
<ds:datastoreItem xmlns:ds="http://schemas.openxmlformats.org/officeDocument/2006/customXml" ds:itemID="{759B194E-0425-4C78-B1CB-A1D5839B70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88E3D2-DBF1-43DA-B8C0-CAB01FCB8B31}"/>
</file>

<file path=customXml/itemProps3.xml><?xml version="1.0" encoding="utf-8"?>
<ds:datastoreItem xmlns:ds="http://schemas.openxmlformats.org/officeDocument/2006/customXml" ds:itemID="{5E8CB6DF-8842-481F-897F-7FC7B68A4963}"/>
</file>

<file path=customXml/itemProps4.xml><?xml version="1.0" encoding="utf-8"?>
<ds:datastoreItem xmlns:ds="http://schemas.openxmlformats.org/officeDocument/2006/customXml" ds:itemID="{A8E81162-EEFB-401D-87EC-4B4995C371E5}"/>
</file>

<file path=docMetadata/LabelInfo.xml><?xml version="1.0" encoding="utf-8"?>
<clbl:labelList xmlns:clbl="http://schemas.microsoft.com/office/2020/mipLabelMetadata">
  <clbl:label id="{8e76f0dd-44ed-4db7-9cdc-d67237513199}" enabled="1" method="Standard" siteId="{3f50a620-6f6b-4a76-a8fe-57fce2ef9e1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a. brief</Template>
  <TotalTime>1</TotalTime>
  <Pages>2</Pages>
  <Words>272</Words>
  <Characters>1498</Characters>
  <Application>Microsoft Office Word</Application>
  <DocSecurity>4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stuiting verjaringstermijn nadeelcompensatie Lelystad</dc:subject>
  <dc:creator>Karel Luehof</dc:creator>
  <cp:keywords/>
  <dc:description/>
  <cp:lastModifiedBy>Kiers, Hetty</cp:lastModifiedBy>
  <cp:revision>2</cp:revision>
  <cp:lastPrinted>2017-12-21T16:05:00Z</cp:lastPrinted>
  <dcterms:created xsi:type="dcterms:W3CDTF">2025-03-25T08:39:00Z</dcterms:created>
  <dcterms:modified xsi:type="dcterms:W3CDTF">2025-03-25T08:39:00Z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cro">
    <vt:lpwstr>Brief</vt:lpwstr>
  </property>
  <property fmtid="{D5CDD505-2E9C-101B-9397-08002B2CF9AE}" pid="3" name="OrigineleSjabloon">
    <vt:lpwstr>Brief</vt:lpwstr>
  </property>
  <property fmtid="{D5CDD505-2E9C-101B-9397-08002B2CF9AE}" pid="4" name="GekozenTaal">
    <vt:lpwstr>Nederlands</vt:lpwstr>
  </property>
  <property fmtid="{D5CDD505-2E9C-101B-9397-08002B2CF9AE}" pid="5" name="eSynDocTypeID">
    <vt:lpwstr>113</vt:lpwstr>
  </property>
  <property fmtid="{D5CDD505-2E9C-101B-9397-08002B2CF9AE}" pid="6" name="eSynDocAccount">
    <vt:lpwstr>1559102</vt:lpwstr>
  </property>
  <property fmtid="{D5CDD505-2E9C-101B-9397-08002B2CF9AE}" pid="7" name="eSynDocProjectNr">
    <vt:lpwstr>11031313</vt:lpwstr>
  </property>
  <property fmtid="{D5CDD505-2E9C-101B-9397-08002B2CF9AE}" pid="8" name="eSynDocItem">
    <vt:lpwstr>30-DOC-BRS</vt:lpwstr>
  </property>
  <property fmtid="{D5CDD505-2E9C-101B-9397-08002B2CF9AE}" pid="9" name="eSynDocSubject">
    <vt:lpwstr>stuiting verjaringstermijn nadeelcompensatie Lelystad klant versie 2</vt:lpwstr>
  </property>
  <property fmtid="{D5CDD505-2E9C-101B-9397-08002B2CF9AE}" pid="10" name="eSynDocHID">
    <vt:lpwstr>16707198</vt:lpwstr>
  </property>
  <property fmtid="{D5CDD505-2E9C-101B-9397-08002B2CF9AE}" pid="11" name="eSynDocAttachmentID">
    <vt:lpwstr>5328e62c-eb1f-489b-875f-f42eaf64ba48</vt:lpwstr>
  </property>
  <property fmtid="{D5CDD505-2E9C-101B-9397-08002B2CF9AE}" pid="12" name="eSynDocItemDesc">
    <vt:lpwstr>brief van Univé Rechtshulp</vt:lpwstr>
  </property>
  <property fmtid="{D5CDD505-2E9C-101B-9397-08002B2CF9AE}" pid="13" name="eSynDocSource">
    <vt:lpwstr>404</vt:lpwstr>
  </property>
  <property fmtid="{D5CDD505-2E9C-101B-9397-08002B2CF9AE}" pid="14" name="eSynDocResourceDesc">
    <vt:lpwstr>K.A. Luehof</vt:lpwstr>
  </property>
  <property fmtid="{D5CDD505-2E9C-101B-9397-08002B2CF9AE}" pid="15" name="eSynDocProjectDesc">
    <vt:lpwstr/>
  </property>
  <property fmtid="{D5CDD505-2E9C-101B-9397-08002B2CF9AE}" pid="16" name="eSynDocAccountDesc">
    <vt:lpwstr/>
  </property>
  <property fmtid="{D5CDD505-2E9C-101B-9397-08002B2CF9AE}" pid="17" name="ContentTypeId">
    <vt:lpwstr>0x010100609F83E5EFF9B5479FEDA67AC82EF369</vt:lpwstr>
  </property>
</Properties>
</file>